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9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676"/>
        <w:gridCol w:w="283"/>
        <w:gridCol w:w="2477"/>
        <w:gridCol w:w="2464"/>
      </w:tblGrid>
      <w:tr w:rsidR="00BB036E" w:rsidRPr="000E7329" w14:paraId="239A04DA" w14:textId="77777777" w:rsidTr="00160CD5">
        <w:trPr>
          <w:trHeight w:val="312"/>
        </w:trPr>
        <w:tc>
          <w:tcPr>
            <w:tcW w:w="4676" w:type="dxa"/>
            <w:vMerge w:val="restart"/>
            <w:shd w:val="clear" w:color="auto" w:fill="auto"/>
            <w:vAlign w:val="bottom"/>
          </w:tcPr>
          <w:sdt>
            <w:sdtPr>
              <w:id w:val="-64259960"/>
              <w:placeholder>
                <w:docPart w:val="70B8A34C3F1B409A8FD1766DAFE7A460"/>
              </w:placeholder>
              <w15:appearance w15:val="hidden"/>
            </w:sdtPr>
            <w:sdtEndPr/>
            <w:sdtContent>
              <w:p w14:paraId="477EFD8A" w14:textId="0B79B945" w:rsidR="00BB036E" w:rsidRPr="000E7329" w:rsidRDefault="009208BE" w:rsidP="00E565F8">
                <w:pPr>
                  <w:pStyle w:val="Documentnaam"/>
                  <w:rPr>
                    <w:lang w:val="nl-NL"/>
                  </w:rPr>
                </w:pPr>
                <w:r w:rsidRPr="000E7329">
                  <w:rPr>
                    <w:sz w:val="32"/>
                    <w:szCs w:val="32"/>
                    <w:lang w:val="nl-NL"/>
                  </w:rPr>
                  <w:t xml:space="preserve">Beleidsplan Stichting </w:t>
                </w:r>
                <w:r w:rsidR="00E565F8">
                  <w:rPr>
                    <w:sz w:val="32"/>
                    <w:szCs w:val="32"/>
                    <w:lang w:val="nl-NL"/>
                  </w:rPr>
                  <w:t xml:space="preserve">Roots of Resilience </w:t>
                </w:r>
                <w:r w:rsidR="00C774DF">
                  <w:rPr>
                    <w:sz w:val="32"/>
                    <w:szCs w:val="32"/>
                    <w:lang w:val="nl-NL"/>
                  </w:rPr>
                  <w:t>2023-2026</w:t>
                </w:r>
              </w:p>
            </w:sdtContent>
          </w:sdt>
        </w:tc>
        <w:tc>
          <w:tcPr>
            <w:tcW w:w="283" w:type="dxa"/>
            <w:shd w:val="clear" w:color="auto" w:fill="F5F5F5" w:themeFill="accent4"/>
          </w:tcPr>
          <w:p w14:paraId="6DD163DB" w14:textId="77777777" w:rsidR="00BB036E" w:rsidRPr="000E7329" w:rsidRDefault="00BB036E">
            <w:pPr>
              <w:rPr>
                <w:lang w:val="nl-NL"/>
              </w:rPr>
            </w:pPr>
          </w:p>
        </w:tc>
        <w:tc>
          <w:tcPr>
            <w:tcW w:w="2477" w:type="dxa"/>
            <w:shd w:val="clear" w:color="auto" w:fill="F5F5F5" w:themeFill="accent4"/>
          </w:tcPr>
          <w:p w14:paraId="14F0C8C4" w14:textId="77777777" w:rsidR="00BB036E" w:rsidRPr="000E7329" w:rsidRDefault="00BB036E" w:rsidP="00143476">
            <w:pPr>
              <w:ind w:right="113"/>
              <w:rPr>
                <w:lang w:val="nl-NL"/>
              </w:rPr>
            </w:pPr>
          </w:p>
        </w:tc>
        <w:tc>
          <w:tcPr>
            <w:tcW w:w="2464" w:type="dxa"/>
            <w:shd w:val="clear" w:color="auto" w:fill="F5F5F5" w:themeFill="accent4"/>
          </w:tcPr>
          <w:p w14:paraId="7452B295" w14:textId="77777777" w:rsidR="00BB036E" w:rsidRPr="000E7329" w:rsidRDefault="00BB036E" w:rsidP="00160CD5">
            <w:pPr>
              <w:ind w:right="283"/>
              <w:rPr>
                <w:lang w:val="nl-NL"/>
              </w:rPr>
            </w:pPr>
          </w:p>
        </w:tc>
      </w:tr>
      <w:tr w:rsidR="00BB036E" w:rsidRPr="000E7329" w14:paraId="047B414C" w14:textId="77777777" w:rsidTr="00160CD5">
        <w:trPr>
          <w:trHeight w:val="255"/>
        </w:trPr>
        <w:tc>
          <w:tcPr>
            <w:tcW w:w="4676" w:type="dxa"/>
            <w:vMerge/>
            <w:shd w:val="clear" w:color="auto" w:fill="auto"/>
          </w:tcPr>
          <w:p w14:paraId="66B8E972" w14:textId="77777777" w:rsidR="00BB036E" w:rsidRPr="000E7329" w:rsidRDefault="00BB036E">
            <w:pPr>
              <w:rPr>
                <w:lang w:val="nl-NL"/>
              </w:rPr>
            </w:pPr>
          </w:p>
        </w:tc>
        <w:tc>
          <w:tcPr>
            <w:tcW w:w="283" w:type="dxa"/>
            <w:shd w:val="clear" w:color="auto" w:fill="F5F5F5" w:themeFill="accent4"/>
          </w:tcPr>
          <w:p w14:paraId="5EE0BAD7" w14:textId="77777777" w:rsidR="00BB036E" w:rsidRPr="000E7329" w:rsidRDefault="00BB036E">
            <w:pPr>
              <w:rPr>
                <w:lang w:val="nl-NL"/>
              </w:rPr>
            </w:pPr>
          </w:p>
        </w:tc>
        <w:tc>
          <w:tcPr>
            <w:tcW w:w="2477" w:type="dxa"/>
            <w:shd w:val="clear" w:color="auto" w:fill="F5F5F5" w:themeFill="accent4"/>
          </w:tcPr>
          <w:p w14:paraId="6E6CB0AE" w14:textId="77777777" w:rsidR="00BB036E" w:rsidRPr="000E7329" w:rsidRDefault="001C4540" w:rsidP="004711BD">
            <w:pPr>
              <w:pStyle w:val="RefHeading"/>
            </w:pPr>
            <w:r w:rsidRPr="000E7329">
              <w:t>Datum</w:t>
            </w:r>
          </w:p>
        </w:tc>
        <w:tc>
          <w:tcPr>
            <w:tcW w:w="2464" w:type="dxa"/>
            <w:shd w:val="clear" w:color="auto" w:fill="F5F5F5" w:themeFill="accent4"/>
          </w:tcPr>
          <w:p w14:paraId="5AC2F699" w14:textId="0A167EE6" w:rsidR="00BB036E" w:rsidRPr="000E7329" w:rsidRDefault="003555F4" w:rsidP="003555F4">
            <w:pPr>
              <w:pStyle w:val="RefHeading"/>
              <w:ind w:right="283"/>
            </w:pPr>
            <w:r w:rsidRPr="000E7329">
              <w:t>Contactgegevens</w:t>
            </w:r>
          </w:p>
        </w:tc>
      </w:tr>
      <w:tr w:rsidR="00BB036E" w:rsidRPr="00DA1BA1" w14:paraId="02DA2330" w14:textId="77777777" w:rsidTr="00160CD5">
        <w:trPr>
          <w:trHeight w:val="255"/>
        </w:trPr>
        <w:tc>
          <w:tcPr>
            <w:tcW w:w="4676" w:type="dxa"/>
            <w:vMerge/>
            <w:shd w:val="clear" w:color="auto" w:fill="auto"/>
          </w:tcPr>
          <w:p w14:paraId="0784C1CD" w14:textId="77777777" w:rsidR="00BB036E" w:rsidRPr="000E7329" w:rsidRDefault="00BB036E"/>
        </w:tc>
        <w:tc>
          <w:tcPr>
            <w:tcW w:w="283" w:type="dxa"/>
            <w:shd w:val="clear" w:color="auto" w:fill="F5F5F5" w:themeFill="accent4"/>
          </w:tcPr>
          <w:p w14:paraId="0B0B8A00" w14:textId="77777777" w:rsidR="00BB036E" w:rsidRPr="000E7329" w:rsidRDefault="00BB036E"/>
        </w:tc>
        <w:tc>
          <w:tcPr>
            <w:tcW w:w="2477" w:type="dxa"/>
            <w:shd w:val="clear" w:color="auto" w:fill="F5F5F5" w:themeFill="accent4"/>
          </w:tcPr>
          <w:p w14:paraId="54B9E223" w14:textId="45D3DC85" w:rsidR="009B3137" w:rsidRPr="009E5959" w:rsidRDefault="00D839BC" w:rsidP="009E5959">
            <w:pPr>
              <w:pStyle w:val="InvulKader"/>
              <w:rPr>
                <w:lang w:val="nl-NL"/>
              </w:rPr>
            </w:pPr>
            <w:sdt>
              <w:sdtPr>
                <w:rPr>
                  <w:lang w:val="nl-NL"/>
                </w:rPr>
                <w:tag w:val="datum"/>
                <w:id w:val="-1748187715"/>
                <w:placeholder>
                  <w:docPart w:val="8B2889B4FBD94D598AAAC164FF05FB62"/>
                </w:placeholder>
                <w15:appearance w15:val="hidden"/>
                <w:text w:multiLine="1"/>
              </w:sdtPr>
              <w:sdtEndPr/>
              <w:sdtContent>
                <w:r w:rsidR="00DA1BA1">
                  <w:rPr>
                    <w:lang w:val="nl-NL"/>
                  </w:rPr>
                  <w:t>10</w:t>
                </w:r>
                <w:r w:rsidR="00F8036C" w:rsidRPr="009E5959">
                  <w:rPr>
                    <w:lang w:val="nl-NL"/>
                  </w:rPr>
                  <w:t>-</w:t>
                </w:r>
                <w:r w:rsidR="00DA1BA1">
                  <w:rPr>
                    <w:lang w:val="nl-NL"/>
                  </w:rPr>
                  <w:t>04</w:t>
                </w:r>
                <w:r w:rsidR="009E5959">
                  <w:rPr>
                    <w:lang w:val="nl-NL"/>
                  </w:rPr>
                  <w:t>-</w:t>
                </w:r>
                <w:r w:rsidR="00DA1BA1">
                  <w:rPr>
                    <w:lang w:val="nl-NL"/>
                  </w:rPr>
                  <w:t>20</w:t>
                </w:r>
                <w:r w:rsidR="009E5959">
                  <w:rPr>
                    <w:lang w:val="nl-NL"/>
                  </w:rPr>
                  <w:t>23</w:t>
                </w:r>
              </w:sdtContent>
            </w:sdt>
          </w:p>
        </w:tc>
        <w:sdt>
          <w:sdtPr>
            <w:rPr>
              <w:lang w:val="nl-NL"/>
            </w:rPr>
            <w:id w:val="2096901868"/>
            <w:placeholder>
              <w:docPart w:val="3180B3B3AE624B59843A067A9781F285"/>
            </w:placeholder>
            <w15:appearance w15:val="hidden"/>
            <w:text w:multiLine="1"/>
          </w:sdtPr>
          <w:sdtEndPr/>
          <w:sdtContent>
            <w:tc>
              <w:tcPr>
                <w:tcW w:w="2464" w:type="dxa"/>
                <w:shd w:val="clear" w:color="auto" w:fill="F5F5F5" w:themeFill="accent4"/>
              </w:tcPr>
              <w:p w14:paraId="7A254522" w14:textId="58992030" w:rsidR="00BB036E" w:rsidRPr="009E5959" w:rsidRDefault="003555F4" w:rsidP="00E565F8">
                <w:pPr>
                  <w:pStyle w:val="InvulKader"/>
                  <w:rPr>
                    <w:lang w:val="nl-NL"/>
                  </w:rPr>
                </w:pPr>
                <w:r w:rsidRPr="009E5959">
                  <w:rPr>
                    <w:lang w:val="nl-NL"/>
                  </w:rPr>
                  <w:t>info@</w:t>
                </w:r>
                <w:r w:rsidR="008335CB">
                  <w:rPr>
                    <w:lang w:val="nl-NL"/>
                  </w:rPr>
                  <w:t>rootsofresilience.foundation</w:t>
                </w:r>
              </w:p>
            </w:tc>
          </w:sdtContent>
        </w:sdt>
      </w:tr>
      <w:tr w:rsidR="00BB036E" w:rsidRPr="00DA1BA1" w14:paraId="38514867" w14:textId="77777777" w:rsidTr="00160CD5">
        <w:trPr>
          <w:trHeight w:val="255"/>
        </w:trPr>
        <w:tc>
          <w:tcPr>
            <w:tcW w:w="4676" w:type="dxa"/>
            <w:vMerge/>
            <w:shd w:val="clear" w:color="auto" w:fill="auto"/>
          </w:tcPr>
          <w:p w14:paraId="0584A967" w14:textId="77777777" w:rsidR="00BB036E" w:rsidRPr="009E5959" w:rsidRDefault="00BB036E">
            <w:pPr>
              <w:rPr>
                <w:lang w:val="nl-NL"/>
              </w:rPr>
            </w:pPr>
          </w:p>
        </w:tc>
        <w:tc>
          <w:tcPr>
            <w:tcW w:w="283" w:type="dxa"/>
            <w:shd w:val="clear" w:color="auto" w:fill="F5F5F5" w:themeFill="accent4"/>
          </w:tcPr>
          <w:p w14:paraId="4D639A67" w14:textId="77777777" w:rsidR="00BB036E" w:rsidRPr="009E5959" w:rsidRDefault="00BB036E">
            <w:pPr>
              <w:rPr>
                <w:lang w:val="nl-NL"/>
              </w:rPr>
            </w:pPr>
          </w:p>
        </w:tc>
        <w:tc>
          <w:tcPr>
            <w:tcW w:w="2477" w:type="dxa"/>
            <w:shd w:val="clear" w:color="auto" w:fill="F5F5F5" w:themeFill="accent4"/>
          </w:tcPr>
          <w:p w14:paraId="012744EB" w14:textId="77777777" w:rsidR="00BB036E" w:rsidRPr="009E5959" w:rsidRDefault="00BB036E" w:rsidP="00143476">
            <w:pPr>
              <w:ind w:right="283"/>
              <w:rPr>
                <w:lang w:val="nl-NL"/>
              </w:rPr>
            </w:pPr>
          </w:p>
        </w:tc>
        <w:sdt>
          <w:sdtPr>
            <w:rPr>
              <w:lang w:val="nl-NL"/>
            </w:rPr>
            <w:id w:val="-753657351"/>
            <w:placeholder>
              <w:docPart w:val="880EFB63554543EF87E842A1D82871B6"/>
            </w:placeholder>
            <w15:appearance w15:val="hidden"/>
            <w:text w:multiLine="1"/>
          </w:sdtPr>
          <w:sdtEndPr/>
          <w:sdtContent>
            <w:tc>
              <w:tcPr>
                <w:tcW w:w="2464" w:type="dxa"/>
                <w:shd w:val="clear" w:color="auto" w:fill="F5F5F5" w:themeFill="accent4"/>
              </w:tcPr>
              <w:p w14:paraId="5A8B97F4" w14:textId="7772D6B2" w:rsidR="00BB036E" w:rsidRPr="009E5959" w:rsidRDefault="003555F4" w:rsidP="003555F4">
                <w:pPr>
                  <w:pStyle w:val="InvulKader"/>
                  <w:rPr>
                    <w:lang w:val="nl-NL"/>
                  </w:rPr>
                </w:pPr>
                <w:r w:rsidRPr="009E5959">
                  <w:rPr>
                    <w:lang w:val="nl-NL"/>
                  </w:rPr>
                  <w:t>0681452906</w:t>
                </w:r>
              </w:p>
            </w:tc>
          </w:sdtContent>
        </w:sdt>
      </w:tr>
      <w:tr w:rsidR="00BB036E" w:rsidRPr="00DA1BA1" w14:paraId="21EE84AF" w14:textId="77777777" w:rsidTr="00160CD5">
        <w:trPr>
          <w:trHeight w:val="255"/>
        </w:trPr>
        <w:tc>
          <w:tcPr>
            <w:tcW w:w="4676" w:type="dxa"/>
            <w:vMerge/>
            <w:shd w:val="clear" w:color="auto" w:fill="auto"/>
          </w:tcPr>
          <w:p w14:paraId="215377C7" w14:textId="77777777" w:rsidR="00BB036E" w:rsidRPr="009E5959" w:rsidRDefault="00BB036E">
            <w:pPr>
              <w:rPr>
                <w:lang w:val="nl-NL"/>
              </w:rPr>
            </w:pPr>
          </w:p>
        </w:tc>
        <w:tc>
          <w:tcPr>
            <w:tcW w:w="283" w:type="dxa"/>
            <w:shd w:val="clear" w:color="auto" w:fill="F5F5F5" w:themeFill="accent4"/>
          </w:tcPr>
          <w:p w14:paraId="1A26D766" w14:textId="77777777" w:rsidR="00BB036E" w:rsidRPr="009E5959" w:rsidRDefault="00BB036E">
            <w:pPr>
              <w:rPr>
                <w:lang w:val="nl-NL"/>
              </w:rPr>
            </w:pPr>
          </w:p>
        </w:tc>
        <w:tc>
          <w:tcPr>
            <w:tcW w:w="2477" w:type="dxa"/>
            <w:shd w:val="clear" w:color="auto" w:fill="F5F5F5" w:themeFill="accent4"/>
          </w:tcPr>
          <w:p w14:paraId="5F22302E" w14:textId="77777777" w:rsidR="00BB036E" w:rsidRPr="009E5959" w:rsidRDefault="001C4540" w:rsidP="004711BD">
            <w:pPr>
              <w:pStyle w:val="RefHeading"/>
              <w:rPr>
                <w:lang w:val="nl-NL"/>
              </w:rPr>
            </w:pPr>
            <w:r w:rsidRPr="009E5959">
              <w:rPr>
                <w:lang w:val="nl-NL"/>
              </w:rPr>
              <w:t>Bijlage</w:t>
            </w:r>
          </w:p>
        </w:tc>
        <w:tc>
          <w:tcPr>
            <w:tcW w:w="2464" w:type="dxa"/>
            <w:shd w:val="clear" w:color="auto" w:fill="F5F5F5" w:themeFill="accent4"/>
          </w:tcPr>
          <w:p w14:paraId="3D9F4388" w14:textId="77777777" w:rsidR="00BB036E" w:rsidRPr="009E5959" w:rsidRDefault="00BB036E" w:rsidP="004711BD">
            <w:pPr>
              <w:pStyle w:val="RefHeading"/>
              <w:rPr>
                <w:lang w:val="nl-NL"/>
              </w:rPr>
            </w:pPr>
          </w:p>
        </w:tc>
      </w:tr>
      <w:tr w:rsidR="008560DF" w:rsidRPr="00DA1BA1" w14:paraId="30272F23" w14:textId="77777777" w:rsidTr="00160CD5">
        <w:tc>
          <w:tcPr>
            <w:tcW w:w="4676" w:type="dxa"/>
            <w:vMerge/>
            <w:shd w:val="clear" w:color="auto" w:fill="auto"/>
          </w:tcPr>
          <w:p w14:paraId="566503F7" w14:textId="77777777" w:rsidR="008560DF" w:rsidRPr="009E5959" w:rsidRDefault="008560DF">
            <w:pPr>
              <w:rPr>
                <w:lang w:val="nl-NL"/>
              </w:rPr>
            </w:pPr>
          </w:p>
        </w:tc>
        <w:tc>
          <w:tcPr>
            <w:tcW w:w="283" w:type="dxa"/>
            <w:shd w:val="clear" w:color="auto" w:fill="F5F5F5" w:themeFill="accent4"/>
          </w:tcPr>
          <w:p w14:paraId="7C560520" w14:textId="77777777" w:rsidR="008560DF" w:rsidRPr="009E5959" w:rsidRDefault="008560DF">
            <w:pPr>
              <w:rPr>
                <w:lang w:val="nl-NL"/>
              </w:rPr>
            </w:pPr>
          </w:p>
        </w:tc>
        <w:sdt>
          <w:sdtPr>
            <w:id w:val="1912810450"/>
            <w:placeholder>
              <w:docPart w:val="B7C06F7225D34169A1E78A28AA42CBCB"/>
            </w:placeholder>
            <w:showingPlcHdr/>
            <w15:appearance w15:val="hidden"/>
            <w:text w:multiLine="1"/>
          </w:sdtPr>
          <w:sdtEndPr/>
          <w:sdtContent>
            <w:tc>
              <w:tcPr>
                <w:tcW w:w="2477" w:type="dxa"/>
                <w:shd w:val="clear" w:color="auto" w:fill="F5F5F5" w:themeFill="accent4"/>
              </w:tcPr>
              <w:p w14:paraId="0B0F9A22" w14:textId="77777777" w:rsidR="009B3137" w:rsidRPr="009E5959" w:rsidRDefault="004711BD" w:rsidP="00701664">
                <w:pPr>
                  <w:pStyle w:val="InvulKader"/>
                  <w:rPr>
                    <w:lang w:val="nl-NL"/>
                  </w:rPr>
                </w:pPr>
                <w:r w:rsidRPr="009E5959">
                  <w:rPr>
                    <w:rStyle w:val="Tekstvantijdelijkeaanduiding"/>
                    <w:lang w:val="nl-NL"/>
                  </w:rPr>
                  <w:t>Typ tekst</w:t>
                </w:r>
              </w:p>
            </w:tc>
          </w:sdtContent>
        </w:sdt>
        <w:tc>
          <w:tcPr>
            <w:tcW w:w="2464" w:type="dxa"/>
            <w:shd w:val="clear" w:color="auto" w:fill="F5F5F5" w:themeFill="accent4"/>
          </w:tcPr>
          <w:p w14:paraId="7098C76A" w14:textId="77777777" w:rsidR="008560DF" w:rsidRPr="009E5959" w:rsidRDefault="008560DF" w:rsidP="00160CD5">
            <w:pPr>
              <w:ind w:right="283"/>
              <w:rPr>
                <w:lang w:val="nl-NL"/>
              </w:rPr>
            </w:pPr>
          </w:p>
        </w:tc>
      </w:tr>
      <w:tr w:rsidR="00BB036E" w:rsidRPr="00DA1BA1" w14:paraId="6BBF9474" w14:textId="77777777" w:rsidTr="00160CD5">
        <w:trPr>
          <w:trHeight w:val="255"/>
        </w:trPr>
        <w:tc>
          <w:tcPr>
            <w:tcW w:w="4676" w:type="dxa"/>
            <w:vMerge/>
            <w:shd w:val="clear" w:color="auto" w:fill="auto"/>
          </w:tcPr>
          <w:p w14:paraId="6A480E7B" w14:textId="77777777" w:rsidR="00BB036E" w:rsidRPr="009E5959" w:rsidRDefault="00BB036E">
            <w:pPr>
              <w:rPr>
                <w:lang w:val="nl-NL"/>
              </w:rPr>
            </w:pPr>
          </w:p>
        </w:tc>
        <w:tc>
          <w:tcPr>
            <w:tcW w:w="283" w:type="dxa"/>
            <w:shd w:val="clear" w:color="auto" w:fill="F5F5F5" w:themeFill="accent4"/>
          </w:tcPr>
          <w:p w14:paraId="69606A6F" w14:textId="77777777" w:rsidR="00BB036E" w:rsidRPr="009E5959" w:rsidRDefault="00BB036E">
            <w:pPr>
              <w:rPr>
                <w:lang w:val="nl-NL"/>
              </w:rPr>
            </w:pPr>
          </w:p>
        </w:tc>
        <w:tc>
          <w:tcPr>
            <w:tcW w:w="2477" w:type="dxa"/>
            <w:shd w:val="clear" w:color="auto" w:fill="F5F5F5" w:themeFill="accent4"/>
          </w:tcPr>
          <w:p w14:paraId="32E017CA" w14:textId="77777777" w:rsidR="00BB036E" w:rsidRPr="009E5959" w:rsidRDefault="00BB036E" w:rsidP="00143476">
            <w:pPr>
              <w:ind w:right="283"/>
              <w:rPr>
                <w:lang w:val="nl-NL"/>
              </w:rPr>
            </w:pPr>
          </w:p>
        </w:tc>
        <w:tc>
          <w:tcPr>
            <w:tcW w:w="2464" w:type="dxa"/>
            <w:shd w:val="clear" w:color="auto" w:fill="F5F5F5" w:themeFill="accent4"/>
          </w:tcPr>
          <w:p w14:paraId="59FD76B3" w14:textId="77777777" w:rsidR="00BB036E" w:rsidRPr="009E5959" w:rsidRDefault="00BB036E" w:rsidP="00160CD5">
            <w:pPr>
              <w:ind w:right="283"/>
              <w:rPr>
                <w:lang w:val="nl-NL"/>
              </w:rPr>
            </w:pPr>
          </w:p>
        </w:tc>
      </w:tr>
      <w:tr w:rsidR="006F5795" w:rsidRPr="00DA1BA1" w14:paraId="424E60B3" w14:textId="77777777" w:rsidTr="001C4540">
        <w:trPr>
          <w:trHeight w:hRule="exact" w:val="397"/>
        </w:trPr>
        <w:tc>
          <w:tcPr>
            <w:tcW w:w="4676" w:type="dxa"/>
            <w:shd w:val="clear" w:color="auto" w:fill="auto"/>
          </w:tcPr>
          <w:p w14:paraId="2FAF27C5" w14:textId="77777777" w:rsidR="006F5795" w:rsidRPr="009E5959" w:rsidRDefault="006F5795">
            <w:pPr>
              <w:rPr>
                <w:lang w:val="nl-NL"/>
              </w:rPr>
            </w:pPr>
          </w:p>
        </w:tc>
        <w:tc>
          <w:tcPr>
            <w:tcW w:w="283" w:type="dxa"/>
            <w:shd w:val="clear" w:color="auto" w:fill="auto"/>
          </w:tcPr>
          <w:p w14:paraId="6D956D55" w14:textId="77777777" w:rsidR="006F5795" w:rsidRPr="009E5959" w:rsidRDefault="006F5795">
            <w:pPr>
              <w:rPr>
                <w:lang w:val="nl-NL"/>
              </w:rPr>
            </w:pPr>
          </w:p>
        </w:tc>
        <w:tc>
          <w:tcPr>
            <w:tcW w:w="2477" w:type="dxa"/>
            <w:shd w:val="clear" w:color="auto" w:fill="auto"/>
          </w:tcPr>
          <w:p w14:paraId="18903BA2" w14:textId="77777777" w:rsidR="006F5795" w:rsidRPr="009E5959" w:rsidRDefault="006F5795" w:rsidP="00143476">
            <w:pPr>
              <w:ind w:right="283"/>
              <w:rPr>
                <w:lang w:val="nl-NL"/>
              </w:rPr>
            </w:pPr>
          </w:p>
        </w:tc>
        <w:tc>
          <w:tcPr>
            <w:tcW w:w="2464" w:type="dxa"/>
            <w:shd w:val="clear" w:color="auto" w:fill="auto"/>
          </w:tcPr>
          <w:p w14:paraId="704C831A" w14:textId="77777777" w:rsidR="006F5795" w:rsidRPr="009E5959" w:rsidRDefault="006F5795" w:rsidP="00160CD5">
            <w:pPr>
              <w:ind w:right="283"/>
              <w:rPr>
                <w:lang w:val="nl-NL"/>
              </w:rPr>
            </w:pPr>
          </w:p>
        </w:tc>
      </w:tr>
    </w:tbl>
    <w:p w14:paraId="42FD0C8B" w14:textId="77777777" w:rsidR="00F9285D" w:rsidRDefault="00F9285D" w:rsidP="008D3AF3">
      <w:pPr>
        <w:jc w:val="both"/>
        <w:rPr>
          <w:lang w:val="nl-NL"/>
        </w:rPr>
      </w:pPr>
    </w:p>
    <w:sdt>
      <w:sdtPr>
        <w:rPr>
          <w:rFonts w:asciiTheme="minorHAnsi" w:eastAsiaTheme="minorHAnsi" w:hAnsiTheme="minorHAnsi" w:cstheme="minorBidi"/>
          <w:color w:val="auto"/>
          <w:sz w:val="22"/>
          <w:szCs w:val="22"/>
          <w:lang w:val="en-US" w:eastAsia="en-US"/>
        </w:rPr>
        <w:id w:val="-919482007"/>
        <w:docPartObj>
          <w:docPartGallery w:val="Table of Contents"/>
          <w:docPartUnique/>
        </w:docPartObj>
      </w:sdtPr>
      <w:sdtEndPr>
        <w:rPr>
          <w:b/>
          <w:bCs/>
        </w:rPr>
      </w:sdtEndPr>
      <w:sdtContent>
        <w:p w14:paraId="78584739" w14:textId="48EA27F9" w:rsidR="00804FF5" w:rsidRDefault="00804FF5">
          <w:pPr>
            <w:pStyle w:val="Kopvaninhoudsopgave"/>
          </w:pPr>
          <w:r>
            <w:t>Inhoud</w:t>
          </w:r>
          <w:r w:rsidR="007B60D0">
            <w:t>sopgave</w:t>
          </w:r>
        </w:p>
        <w:p w14:paraId="6C97CB45" w14:textId="70D8A59F" w:rsidR="00F4646B" w:rsidRDefault="00804FF5">
          <w:pPr>
            <w:pStyle w:val="Inhopg1"/>
            <w:tabs>
              <w:tab w:val="right" w:leader="dot" w:pos="9628"/>
            </w:tabs>
            <w:rPr>
              <w:rFonts w:eastAsiaTheme="minorEastAsia"/>
              <w:noProof/>
              <w:lang w:val="nl-NL" w:eastAsia="nl-NL"/>
            </w:rPr>
          </w:pPr>
          <w:r>
            <w:fldChar w:fldCharType="begin"/>
          </w:r>
          <w:r w:rsidRPr="009E5959">
            <w:rPr>
              <w:lang w:val="nl-NL"/>
            </w:rPr>
            <w:instrText xml:space="preserve"> TOC \o "1-3" \h \z \u </w:instrText>
          </w:r>
          <w:r>
            <w:fldChar w:fldCharType="separate"/>
          </w:r>
          <w:hyperlink w:anchor="_Toc137048693" w:history="1">
            <w:r w:rsidR="00F4646B" w:rsidRPr="00F8041B">
              <w:rPr>
                <w:rStyle w:val="Hyperlink"/>
                <w:noProof/>
                <w:lang w:val="nl-NL"/>
              </w:rPr>
              <w:t>Inleiding</w:t>
            </w:r>
            <w:r w:rsidR="00F4646B">
              <w:rPr>
                <w:noProof/>
                <w:webHidden/>
              </w:rPr>
              <w:tab/>
            </w:r>
            <w:r w:rsidR="00F4646B">
              <w:rPr>
                <w:noProof/>
                <w:webHidden/>
              </w:rPr>
              <w:fldChar w:fldCharType="begin"/>
            </w:r>
            <w:r w:rsidR="00F4646B">
              <w:rPr>
                <w:noProof/>
                <w:webHidden/>
              </w:rPr>
              <w:instrText xml:space="preserve"> PAGEREF _Toc137048693 \h </w:instrText>
            </w:r>
            <w:r w:rsidR="00F4646B">
              <w:rPr>
                <w:noProof/>
                <w:webHidden/>
              </w:rPr>
            </w:r>
            <w:r w:rsidR="00F4646B">
              <w:rPr>
                <w:noProof/>
                <w:webHidden/>
              </w:rPr>
              <w:fldChar w:fldCharType="separate"/>
            </w:r>
            <w:r w:rsidR="00F4646B">
              <w:rPr>
                <w:noProof/>
                <w:webHidden/>
              </w:rPr>
              <w:t>2</w:t>
            </w:r>
            <w:r w:rsidR="00F4646B">
              <w:rPr>
                <w:noProof/>
                <w:webHidden/>
              </w:rPr>
              <w:fldChar w:fldCharType="end"/>
            </w:r>
          </w:hyperlink>
        </w:p>
        <w:p w14:paraId="165E0483" w14:textId="6A099E00" w:rsidR="00F4646B" w:rsidRDefault="00D839BC">
          <w:pPr>
            <w:pStyle w:val="Inhopg1"/>
            <w:tabs>
              <w:tab w:val="right" w:leader="dot" w:pos="9628"/>
            </w:tabs>
            <w:rPr>
              <w:rFonts w:eastAsiaTheme="minorEastAsia"/>
              <w:noProof/>
              <w:lang w:val="nl-NL" w:eastAsia="nl-NL"/>
            </w:rPr>
          </w:pPr>
          <w:hyperlink w:anchor="_Toc137048694" w:history="1">
            <w:r w:rsidR="00F4646B" w:rsidRPr="00F8041B">
              <w:rPr>
                <w:rStyle w:val="Hyperlink"/>
                <w:noProof/>
                <w:lang w:val="nl-NL"/>
              </w:rPr>
              <w:t>Hoofdstuk 1 Missie, visie en doelstellingen</w:t>
            </w:r>
            <w:r w:rsidR="00F4646B">
              <w:rPr>
                <w:noProof/>
                <w:webHidden/>
              </w:rPr>
              <w:tab/>
            </w:r>
            <w:r w:rsidR="00F4646B">
              <w:rPr>
                <w:noProof/>
                <w:webHidden/>
              </w:rPr>
              <w:fldChar w:fldCharType="begin"/>
            </w:r>
            <w:r w:rsidR="00F4646B">
              <w:rPr>
                <w:noProof/>
                <w:webHidden/>
              </w:rPr>
              <w:instrText xml:space="preserve"> PAGEREF _Toc137048694 \h </w:instrText>
            </w:r>
            <w:r w:rsidR="00F4646B">
              <w:rPr>
                <w:noProof/>
                <w:webHidden/>
              </w:rPr>
            </w:r>
            <w:r w:rsidR="00F4646B">
              <w:rPr>
                <w:noProof/>
                <w:webHidden/>
              </w:rPr>
              <w:fldChar w:fldCharType="separate"/>
            </w:r>
            <w:r w:rsidR="00F4646B">
              <w:rPr>
                <w:noProof/>
                <w:webHidden/>
              </w:rPr>
              <w:t>3</w:t>
            </w:r>
            <w:r w:rsidR="00F4646B">
              <w:rPr>
                <w:noProof/>
                <w:webHidden/>
              </w:rPr>
              <w:fldChar w:fldCharType="end"/>
            </w:r>
          </w:hyperlink>
        </w:p>
        <w:p w14:paraId="2FDFE58A" w14:textId="7510B6DE" w:rsidR="00F4646B" w:rsidRDefault="00D839BC">
          <w:pPr>
            <w:pStyle w:val="Inhopg2"/>
            <w:tabs>
              <w:tab w:val="right" w:leader="dot" w:pos="9628"/>
            </w:tabs>
            <w:rPr>
              <w:rFonts w:eastAsiaTheme="minorEastAsia"/>
              <w:noProof/>
              <w:lang w:val="nl-NL" w:eastAsia="nl-NL"/>
            </w:rPr>
          </w:pPr>
          <w:hyperlink w:anchor="_Toc137048695" w:history="1">
            <w:r w:rsidR="00F4646B" w:rsidRPr="00F8041B">
              <w:rPr>
                <w:rStyle w:val="Hyperlink"/>
                <w:noProof/>
                <w:lang w:val="nl-NL"/>
              </w:rPr>
              <w:t>1.2 Visie van Stichting Roots of Resilience</w:t>
            </w:r>
            <w:r w:rsidR="00F4646B">
              <w:rPr>
                <w:noProof/>
                <w:webHidden/>
              </w:rPr>
              <w:tab/>
            </w:r>
            <w:r w:rsidR="00F4646B">
              <w:rPr>
                <w:noProof/>
                <w:webHidden/>
              </w:rPr>
              <w:fldChar w:fldCharType="begin"/>
            </w:r>
            <w:r w:rsidR="00F4646B">
              <w:rPr>
                <w:noProof/>
                <w:webHidden/>
              </w:rPr>
              <w:instrText xml:space="preserve"> PAGEREF _Toc137048695 \h </w:instrText>
            </w:r>
            <w:r w:rsidR="00F4646B">
              <w:rPr>
                <w:noProof/>
                <w:webHidden/>
              </w:rPr>
            </w:r>
            <w:r w:rsidR="00F4646B">
              <w:rPr>
                <w:noProof/>
                <w:webHidden/>
              </w:rPr>
              <w:fldChar w:fldCharType="separate"/>
            </w:r>
            <w:r w:rsidR="00F4646B">
              <w:rPr>
                <w:noProof/>
                <w:webHidden/>
              </w:rPr>
              <w:t>3</w:t>
            </w:r>
            <w:r w:rsidR="00F4646B">
              <w:rPr>
                <w:noProof/>
                <w:webHidden/>
              </w:rPr>
              <w:fldChar w:fldCharType="end"/>
            </w:r>
          </w:hyperlink>
        </w:p>
        <w:p w14:paraId="3B75B1B4" w14:textId="7F4EE36B" w:rsidR="00F4646B" w:rsidRDefault="00D839BC">
          <w:pPr>
            <w:pStyle w:val="Inhopg2"/>
            <w:tabs>
              <w:tab w:val="right" w:leader="dot" w:pos="9628"/>
            </w:tabs>
            <w:rPr>
              <w:rFonts w:eastAsiaTheme="minorEastAsia"/>
              <w:noProof/>
              <w:lang w:val="nl-NL" w:eastAsia="nl-NL"/>
            </w:rPr>
          </w:pPr>
          <w:hyperlink w:anchor="_Toc137048696" w:history="1">
            <w:r w:rsidR="00F4646B" w:rsidRPr="00F8041B">
              <w:rPr>
                <w:rStyle w:val="Hyperlink"/>
                <w:noProof/>
                <w:lang w:val="nl-NL"/>
              </w:rPr>
              <w:t>1.3 Doelstellingen Stichting Roots of Resilience</w:t>
            </w:r>
            <w:r w:rsidR="00F4646B">
              <w:rPr>
                <w:noProof/>
                <w:webHidden/>
              </w:rPr>
              <w:tab/>
            </w:r>
            <w:r w:rsidR="00F4646B">
              <w:rPr>
                <w:noProof/>
                <w:webHidden/>
              </w:rPr>
              <w:fldChar w:fldCharType="begin"/>
            </w:r>
            <w:r w:rsidR="00F4646B">
              <w:rPr>
                <w:noProof/>
                <w:webHidden/>
              </w:rPr>
              <w:instrText xml:space="preserve"> PAGEREF _Toc137048696 \h </w:instrText>
            </w:r>
            <w:r w:rsidR="00F4646B">
              <w:rPr>
                <w:noProof/>
                <w:webHidden/>
              </w:rPr>
            </w:r>
            <w:r w:rsidR="00F4646B">
              <w:rPr>
                <w:noProof/>
                <w:webHidden/>
              </w:rPr>
              <w:fldChar w:fldCharType="separate"/>
            </w:r>
            <w:r w:rsidR="00F4646B">
              <w:rPr>
                <w:noProof/>
                <w:webHidden/>
              </w:rPr>
              <w:t>3</w:t>
            </w:r>
            <w:r w:rsidR="00F4646B">
              <w:rPr>
                <w:noProof/>
                <w:webHidden/>
              </w:rPr>
              <w:fldChar w:fldCharType="end"/>
            </w:r>
          </w:hyperlink>
        </w:p>
        <w:p w14:paraId="2D2F26AD" w14:textId="4972AF57" w:rsidR="00F4646B" w:rsidRDefault="00D839BC">
          <w:pPr>
            <w:pStyle w:val="Inhopg2"/>
            <w:tabs>
              <w:tab w:val="right" w:leader="dot" w:pos="9628"/>
            </w:tabs>
            <w:rPr>
              <w:rFonts w:eastAsiaTheme="minorEastAsia"/>
              <w:noProof/>
              <w:lang w:val="nl-NL" w:eastAsia="nl-NL"/>
            </w:rPr>
          </w:pPr>
          <w:hyperlink w:anchor="_Toc137048697" w:history="1">
            <w:r w:rsidR="00F4646B" w:rsidRPr="00F8041B">
              <w:rPr>
                <w:rStyle w:val="Hyperlink"/>
                <w:noProof/>
                <w:lang w:val="nl-NL"/>
              </w:rPr>
              <w:t>1.3.2 Beknopte doelstellingen Stichting Roots of Resilience</w:t>
            </w:r>
            <w:r w:rsidR="00F4646B">
              <w:rPr>
                <w:noProof/>
                <w:webHidden/>
              </w:rPr>
              <w:tab/>
            </w:r>
            <w:r w:rsidR="00F4646B">
              <w:rPr>
                <w:noProof/>
                <w:webHidden/>
              </w:rPr>
              <w:fldChar w:fldCharType="begin"/>
            </w:r>
            <w:r w:rsidR="00F4646B">
              <w:rPr>
                <w:noProof/>
                <w:webHidden/>
              </w:rPr>
              <w:instrText xml:space="preserve"> PAGEREF _Toc137048697 \h </w:instrText>
            </w:r>
            <w:r w:rsidR="00F4646B">
              <w:rPr>
                <w:noProof/>
                <w:webHidden/>
              </w:rPr>
            </w:r>
            <w:r w:rsidR="00F4646B">
              <w:rPr>
                <w:noProof/>
                <w:webHidden/>
              </w:rPr>
              <w:fldChar w:fldCharType="separate"/>
            </w:r>
            <w:r w:rsidR="00F4646B">
              <w:rPr>
                <w:noProof/>
                <w:webHidden/>
              </w:rPr>
              <w:t>4</w:t>
            </w:r>
            <w:r w:rsidR="00F4646B">
              <w:rPr>
                <w:noProof/>
                <w:webHidden/>
              </w:rPr>
              <w:fldChar w:fldCharType="end"/>
            </w:r>
          </w:hyperlink>
        </w:p>
        <w:p w14:paraId="04EB7DFD" w14:textId="78119200" w:rsidR="00F4646B" w:rsidRDefault="00D839BC">
          <w:pPr>
            <w:pStyle w:val="Inhopg1"/>
            <w:tabs>
              <w:tab w:val="right" w:leader="dot" w:pos="9628"/>
            </w:tabs>
            <w:rPr>
              <w:rFonts w:eastAsiaTheme="minorEastAsia"/>
              <w:noProof/>
              <w:lang w:val="nl-NL" w:eastAsia="nl-NL"/>
            </w:rPr>
          </w:pPr>
          <w:hyperlink w:anchor="_Toc137048698" w:history="1">
            <w:r w:rsidR="00F4646B" w:rsidRPr="00F8041B">
              <w:rPr>
                <w:rStyle w:val="Hyperlink"/>
                <w:noProof/>
                <w:lang w:val="nl-NL"/>
              </w:rPr>
              <w:t>Hoofdstuk 2 Organisatie van Stichting Roots of Resilience</w:t>
            </w:r>
            <w:r w:rsidR="00F4646B">
              <w:rPr>
                <w:noProof/>
                <w:webHidden/>
              </w:rPr>
              <w:tab/>
            </w:r>
            <w:r w:rsidR="00F4646B">
              <w:rPr>
                <w:noProof/>
                <w:webHidden/>
              </w:rPr>
              <w:fldChar w:fldCharType="begin"/>
            </w:r>
            <w:r w:rsidR="00F4646B">
              <w:rPr>
                <w:noProof/>
                <w:webHidden/>
              </w:rPr>
              <w:instrText xml:space="preserve"> PAGEREF _Toc137048698 \h </w:instrText>
            </w:r>
            <w:r w:rsidR="00F4646B">
              <w:rPr>
                <w:noProof/>
                <w:webHidden/>
              </w:rPr>
            </w:r>
            <w:r w:rsidR="00F4646B">
              <w:rPr>
                <w:noProof/>
                <w:webHidden/>
              </w:rPr>
              <w:fldChar w:fldCharType="separate"/>
            </w:r>
            <w:r w:rsidR="00F4646B">
              <w:rPr>
                <w:noProof/>
                <w:webHidden/>
              </w:rPr>
              <w:t>5</w:t>
            </w:r>
            <w:r w:rsidR="00F4646B">
              <w:rPr>
                <w:noProof/>
                <w:webHidden/>
              </w:rPr>
              <w:fldChar w:fldCharType="end"/>
            </w:r>
          </w:hyperlink>
        </w:p>
        <w:p w14:paraId="594CFCCB" w14:textId="65DFF28F" w:rsidR="00F4646B" w:rsidRDefault="00D839BC">
          <w:pPr>
            <w:pStyle w:val="Inhopg2"/>
            <w:tabs>
              <w:tab w:val="right" w:leader="dot" w:pos="9628"/>
            </w:tabs>
            <w:rPr>
              <w:rFonts w:eastAsiaTheme="minorEastAsia"/>
              <w:noProof/>
              <w:lang w:val="nl-NL" w:eastAsia="nl-NL"/>
            </w:rPr>
          </w:pPr>
          <w:hyperlink w:anchor="_Toc137048699" w:history="1">
            <w:r w:rsidR="00F4646B" w:rsidRPr="00F8041B">
              <w:rPr>
                <w:rStyle w:val="Hyperlink"/>
                <w:noProof/>
                <w:lang w:val="nl-NL"/>
              </w:rPr>
              <w:t>2.1 Over de stichting</w:t>
            </w:r>
            <w:r w:rsidR="00F4646B">
              <w:rPr>
                <w:noProof/>
                <w:webHidden/>
              </w:rPr>
              <w:tab/>
            </w:r>
            <w:r w:rsidR="00F4646B">
              <w:rPr>
                <w:noProof/>
                <w:webHidden/>
              </w:rPr>
              <w:fldChar w:fldCharType="begin"/>
            </w:r>
            <w:r w:rsidR="00F4646B">
              <w:rPr>
                <w:noProof/>
                <w:webHidden/>
              </w:rPr>
              <w:instrText xml:space="preserve"> PAGEREF _Toc137048699 \h </w:instrText>
            </w:r>
            <w:r w:rsidR="00F4646B">
              <w:rPr>
                <w:noProof/>
                <w:webHidden/>
              </w:rPr>
            </w:r>
            <w:r w:rsidR="00F4646B">
              <w:rPr>
                <w:noProof/>
                <w:webHidden/>
              </w:rPr>
              <w:fldChar w:fldCharType="separate"/>
            </w:r>
            <w:r w:rsidR="00F4646B">
              <w:rPr>
                <w:noProof/>
                <w:webHidden/>
              </w:rPr>
              <w:t>5</w:t>
            </w:r>
            <w:r w:rsidR="00F4646B">
              <w:rPr>
                <w:noProof/>
                <w:webHidden/>
              </w:rPr>
              <w:fldChar w:fldCharType="end"/>
            </w:r>
          </w:hyperlink>
        </w:p>
        <w:p w14:paraId="798AE630" w14:textId="46261EB8" w:rsidR="00F4646B" w:rsidRDefault="00D839BC">
          <w:pPr>
            <w:pStyle w:val="Inhopg2"/>
            <w:tabs>
              <w:tab w:val="right" w:leader="dot" w:pos="9628"/>
            </w:tabs>
            <w:rPr>
              <w:rFonts w:eastAsiaTheme="minorEastAsia"/>
              <w:noProof/>
              <w:lang w:val="nl-NL" w:eastAsia="nl-NL"/>
            </w:rPr>
          </w:pPr>
          <w:hyperlink w:anchor="_Toc137048700" w:history="1">
            <w:r w:rsidR="00F4646B" w:rsidRPr="00F8041B">
              <w:rPr>
                <w:rStyle w:val="Hyperlink"/>
                <w:noProof/>
                <w:lang w:val="nl-NL"/>
              </w:rPr>
              <w:t>2.2.Dagelijks bestuur Stichting Roots of Resilience</w:t>
            </w:r>
            <w:r w:rsidR="00F4646B">
              <w:rPr>
                <w:noProof/>
                <w:webHidden/>
              </w:rPr>
              <w:tab/>
            </w:r>
            <w:r w:rsidR="00F4646B">
              <w:rPr>
                <w:noProof/>
                <w:webHidden/>
              </w:rPr>
              <w:fldChar w:fldCharType="begin"/>
            </w:r>
            <w:r w:rsidR="00F4646B">
              <w:rPr>
                <w:noProof/>
                <w:webHidden/>
              </w:rPr>
              <w:instrText xml:space="preserve"> PAGEREF _Toc137048700 \h </w:instrText>
            </w:r>
            <w:r w:rsidR="00F4646B">
              <w:rPr>
                <w:noProof/>
                <w:webHidden/>
              </w:rPr>
            </w:r>
            <w:r w:rsidR="00F4646B">
              <w:rPr>
                <w:noProof/>
                <w:webHidden/>
              </w:rPr>
              <w:fldChar w:fldCharType="separate"/>
            </w:r>
            <w:r w:rsidR="00F4646B">
              <w:rPr>
                <w:noProof/>
                <w:webHidden/>
              </w:rPr>
              <w:t>5</w:t>
            </w:r>
            <w:r w:rsidR="00F4646B">
              <w:rPr>
                <w:noProof/>
                <w:webHidden/>
              </w:rPr>
              <w:fldChar w:fldCharType="end"/>
            </w:r>
          </w:hyperlink>
        </w:p>
        <w:p w14:paraId="60ADB599" w14:textId="60157961" w:rsidR="00F4646B" w:rsidRDefault="00D839BC">
          <w:pPr>
            <w:pStyle w:val="Inhopg2"/>
            <w:tabs>
              <w:tab w:val="right" w:leader="dot" w:pos="9628"/>
            </w:tabs>
            <w:rPr>
              <w:rFonts w:eastAsiaTheme="minorEastAsia"/>
              <w:noProof/>
              <w:lang w:val="nl-NL" w:eastAsia="nl-NL"/>
            </w:rPr>
          </w:pPr>
          <w:hyperlink w:anchor="_Toc137048701" w:history="1">
            <w:r w:rsidR="00F4646B" w:rsidRPr="00F8041B">
              <w:rPr>
                <w:rStyle w:val="Hyperlink"/>
                <w:noProof/>
                <w:lang w:val="nl-NL"/>
              </w:rPr>
              <w:t>2.2.1 Bestuursvoorzitter en oprichter Farhad Qayoumi</w:t>
            </w:r>
            <w:r w:rsidR="00F4646B">
              <w:rPr>
                <w:noProof/>
                <w:webHidden/>
              </w:rPr>
              <w:tab/>
            </w:r>
            <w:r w:rsidR="00F4646B">
              <w:rPr>
                <w:noProof/>
                <w:webHidden/>
              </w:rPr>
              <w:fldChar w:fldCharType="begin"/>
            </w:r>
            <w:r w:rsidR="00F4646B">
              <w:rPr>
                <w:noProof/>
                <w:webHidden/>
              </w:rPr>
              <w:instrText xml:space="preserve"> PAGEREF _Toc137048701 \h </w:instrText>
            </w:r>
            <w:r w:rsidR="00F4646B">
              <w:rPr>
                <w:noProof/>
                <w:webHidden/>
              </w:rPr>
            </w:r>
            <w:r w:rsidR="00F4646B">
              <w:rPr>
                <w:noProof/>
                <w:webHidden/>
              </w:rPr>
              <w:fldChar w:fldCharType="separate"/>
            </w:r>
            <w:r w:rsidR="00F4646B">
              <w:rPr>
                <w:noProof/>
                <w:webHidden/>
              </w:rPr>
              <w:t>6</w:t>
            </w:r>
            <w:r w:rsidR="00F4646B">
              <w:rPr>
                <w:noProof/>
                <w:webHidden/>
              </w:rPr>
              <w:fldChar w:fldCharType="end"/>
            </w:r>
          </w:hyperlink>
        </w:p>
        <w:p w14:paraId="031C99A9" w14:textId="193FEAC6" w:rsidR="00F4646B" w:rsidRDefault="00D839BC">
          <w:pPr>
            <w:pStyle w:val="Inhopg2"/>
            <w:tabs>
              <w:tab w:val="right" w:leader="dot" w:pos="9628"/>
            </w:tabs>
            <w:rPr>
              <w:rFonts w:eastAsiaTheme="minorEastAsia"/>
              <w:noProof/>
              <w:lang w:val="nl-NL" w:eastAsia="nl-NL"/>
            </w:rPr>
          </w:pPr>
          <w:hyperlink w:anchor="_Toc137048702" w:history="1">
            <w:r w:rsidR="00F4646B" w:rsidRPr="00F8041B">
              <w:rPr>
                <w:rStyle w:val="Hyperlink"/>
                <w:noProof/>
                <w:lang w:val="nl-NL"/>
              </w:rPr>
              <w:t>2.2.2 Penningmeester en medeoprichter Rutger Schapers</w:t>
            </w:r>
            <w:r w:rsidR="00F4646B">
              <w:rPr>
                <w:noProof/>
                <w:webHidden/>
              </w:rPr>
              <w:tab/>
            </w:r>
            <w:r w:rsidR="00F4646B">
              <w:rPr>
                <w:noProof/>
                <w:webHidden/>
              </w:rPr>
              <w:fldChar w:fldCharType="begin"/>
            </w:r>
            <w:r w:rsidR="00F4646B">
              <w:rPr>
                <w:noProof/>
                <w:webHidden/>
              </w:rPr>
              <w:instrText xml:space="preserve"> PAGEREF _Toc137048702 \h </w:instrText>
            </w:r>
            <w:r w:rsidR="00F4646B">
              <w:rPr>
                <w:noProof/>
                <w:webHidden/>
              </w:rPr>
            </w:r>
            <w:r w:rsidR="00F4646B">
              <w:rPr>
                <w:noProof/>
                <w:webHidden/>
              </w:rPr>
              <w:fldChar w:fldCharType="separate"/>
            </w:r>
            <w:r w:rsidR="00F4646B">
              <w:rPr>
                <w:noProof/>
                <w:webHidden/>
              </w:rPr>
              <w:t>7</w:t>
            </w:r>
            <w:r w:rsidR="00F4646B">
              <w:rPr>
                <w:noProof/>
                <w:webHidden/>
              </w:rPr>
              <w:fldChar w:fldCharType="end"/>
            </w:r>
          </w:hyperlink>
        </w:p>
        <w:p w14:paraId="7B3F8B28" w14:textId="3B8C7156" w:rsidR="00F4646B" w:rsidRDefault="00D839BC">
          <w:pPr>
            <w:pStyle w:val="Inhopg2"/>
            <w:tabs>
              <w:tab w:val="right" w:leader="dot" w:pos="9628"/>
            </w:tabs>
            <w:rPr>
              <w:rFonts w:eastAsiaTheme="minorEastAsia"/>
              <w:noProof/>
              <w:lang w:val="nl-NL" w:eastAsia="nl-NL"/>
            </w:rPr>
          </w:pPr>
          <w:hyperlink w:anchor="_Toc137048703" w:history="1">
            <w:r w:rsidR="00F4646B" w:rsidRPr="00F8041B">
              <w:rPr>
                <w:rStyle w:val="Hyperlink"/>
                <w:noProof/>
                <w:lang w:val="nl-NL"/>
              </w:rPr>
              <w:t>2.2.3 Secretaris en medeoprichter Nilab Qayoumi</w:t>
            </w:r>
            <w:r w:rsidR="00F4646B">
              <w:rPr>
                <w:noProof/>
                <w:webHidden/>
              </w:rPr>
              <w:tab/>
            </w:r>
            <w:r w:rsidR="00F4646B">
              <w:rPr>
                <w:noProof/>
                <w:webHidden/>
              </w:rPr>
              <w:fldChar w:fldCharType="begin"/>
            </w:r>
            <w:r w:rsidR="00F4646B">
              <w:rPr>
                <w:noProof/>
                <w:webHidden/>
              </w:rPr>
              <w:instrText xml:space="preserve"> PAGEREF _Toc137048703 \h </w:instrText>
            </w:r>
            <w:r w:rsidR="00F4646B">
              <w:rPr>
                <w:noProof/>
                <w:webHidden/>
              </w:rPr>
            </w:r>
            <w:r w:rsidR="00F4646B">
              <w:rPr>
                <w:noProof/>
                <w:webHidden/>
              </w:rPr>
              <w:fldChar w:fldCharType="separate"/>
            </w:r>
            <w:r w:rsidR="00F4646B">
              <w:rPr>
                <w:noProof/>
                <w:webHidden/>
              </w:rPr>
              <w:t>7</w:t>
            </w:r>
            <w:r w:rsidR="00F4646B">
              <w:rPr>
                <w:noProof/>
                <w:webHidden/>
              </w:rPr>
              <w:fldChar w:fldCharType="end"/>
            </w:r>
          </w:hyperlink>
        </w:p>
        <w:p w14:paraId="4FCA8886" w14:textId="3A892EC2" w:rsidR="00F4646B" w:rsidRDefault="00D839BC">
          <w:pPr>
            <w:pStyle w:val="Inhopg2"/>
            <w:tabs>
              <w:tab w:val="right" w:leader="dot" w:pos="9628"/>
            </w:tabs>
            <w:rPr>
              <w:rFonts w:eastAsiaTheme="minorEastAsia"/>
              <w:noProof/>
              <w:lang w:val="nl-NL" w:eastAsia="nl-NL"/>
            </w:rPr>
          </w:pPr>
          <w:hyperlink w:anchor="_Toc137048704" w:history="1">
            <w:r w:rsidR="00F4646B" w:rsidRPr="00F8041B">
              <w:rPr>
                <w:rStyle w:val="Hyperlink"/>
                <w:noProof/>
                <w:lang w:val="nl-NL"/>
              </w:rPr>
              <w:t>2.3 Taakverdeling Bestuur</w:t>
            </w:r>
            <w:r w:rsidR="00F4646B">
              <w:rPr>
                <w:noProof/>
                <w:webHidden/>
              </w:rPr>
              <w:tab/>
            </w:r>
            <w:r w:rsidR="00F4646B">
              <w:rPr>
                <w:noProof/>
                <w:webHidden/>
              </w:rPr>
              <w:fldChar w:fldCharType="begin"/>
            </w:r>
            <w:r w:rsidR="00F4646B">
              <w:rPr>
                <w:noProof/>
                <w:webHidden/>
              </w:rPr>
              <w:instrText xml:space="preserve"> PAGEREF _Toc137048704 \h </w:instrText>
            </w:r>
            <w:r w:rsidR="00F4646B">
              <w:rPr>
                <w:noProof/>
                <w:webHidden/>
              </w:rPr>
            </w:r>
            <w:r w:rsidR="00F4646B">
              <w:rPr>
                <w:noProof/>
                <w:webHidden/>
              </w:rPr>
              <w:fldChar w:fldCharType="separate"/>
            </w:r>
            <w:r w:rsidR="00F4646B">
              <w:rPr>
                <w:noProof/>
                <w:webHidden/>
              </w:rPr>
              <w:t>8</w:t>
            </w:r>
            <w:r w:rsidR="00F4646B">
              <w:rPr>
                <w:noProof/>
                <w:webHidden/>
              </w:rPr>
              <w:fldChar w:fldCharType="end"/>
            </w:r>
          </w:hyperlink>
        </w:p>
        <w:p w14:paraId="27E46B5A" w14:textId="02C194A7" w:rsidR="00F4646B" w:rsidRDefault="00D839BC">
          <w:pPr>
            <w:pStyle w:val="Inhopg2"/>
            <w:tabs>
              <w:tab w:val="right" w:leader="dot" w:pos="9628"/>
            </w:tabs>
            <w:rPr>
              <w:rFonts w:eastAsiaTheme="minorEastAsia"/>
              <w:noProof/>
              <w:lang w:val="nl-NL" w:eastAsia="nl-NL"/>
            </w:rPr>
          </w:pPr>
          <w:hyperlink w:anchor="_Toc137048705" w:history="1">
            <w:r w:rsidR="00F4646B" w:rsidRPr="00F8041B">
              <w:rPr>
                <w:rStyle w:val="Hyperlink"/>
                <w:noProof/>
                <w:lang w:val="nl-NL"/>
              </w:rPr>
              <w:t>2.4 Financiën Stichting Roots of Resilience</w:t>
            </w:r>
            <w:r w:rsidR="00F4646B">
              <w:rPr>
                <w:noProof/>
                <w:webHidden/>
              </w:rPr>
              <w:tab/>
            </w:r>
            <w:r w:rsidR="00F4646B">
              <w:rPr>
                <w:noProof/>
                <w:webHidden/>
              </w:rPr>
              <w:fldChar w:fldCharType="begin"/>
            </w:r>
            <w:r w:rsidR="00F4646B">
              <w:rPr>
                <w:noProof/>
                <w:webHidden/>
              </w:rPr>
              <w:instrText xml:space="preserve"> PAGEREF _Toc137048705 \h </w:instrText>
            </w:r>
            <w:r w:rsidR="00F4646B">
              <w:rPr>
                <w:noProof/>
                <w:webHidden/>
              </w:rPr>
            </w:r>
            <w:r w:rsidR="00F4646B">
              <w:rPr>
                <w:noProof/>
                <w:webHidden/>
              </w:rPr>
              <w:fldChar w:fldCharType="separate"/>
            </w:r>
            <w:r w:rsidR="00F4646B">
              <w:rPr>
                <w:noProof/>
                <w:webHidden/>
              </w:rPr>
              <w:t>9</w:t>
            </w:r>
            <w:r w:rsidR="00F4646B">
              <w:rPr>
                <w:noProof/>
                <w:webHidden/>
              </w:rPr>
              <w:fldChar w:fldCharType="end"/>
            </w:r>
          </w:hyperlink>
        </w:p>
        <w:p w14:paraId="00F71A0A" w14:textId="64920AD2" w:rsidR="00F4646B" w:rsidRDefault="00D839BC">
          <w:pPr>
            <w:pStyle w:val="Inhopg2"/>
            <w:tabs>
              <w:tab w:val="right" w:leader="dot" w:pos="9628"/>
            </w:tabs>
            <w:rPr>
              <w:rFonts w:eastAsiaTheme="minorEastAsia"/>
              <w:noProof/>
              <w:lang w:val="nl-NL" w:eastAsia="nl-NL"/>
            </w:rPr>
          </w:pPr>
          <w:hyperlink w:anchor="_Toc137048706" w:history="1">
            <w:r w:rsidR="00F4646B" w:rsidRPr="00F8041B">
              <w:rPr>
                <w:rStyle w:val="Hyperlink"/>
                <w:noProof/>
                <w:lang w:val="nl-NL"/>
              </w:rPr>
              <w:t>2.5 Beloningsbeleid Stichting Roots of Resilience &amp; opheffing Stichting Roots of Resilience</w:t>
            </w:r>
            <w:r w:rsidR="00F4646B">
              <w:rPr>
                <w:noProof/>
                <w:webHidden/>
              </w:rPr>
              <w:tab/>
            </w:r>
            <w:r w:rsidR="00F4646B">
              <w:rPr>
                <w:noProof/>
                <w:webHidden/>
              </w:rPr>
              <w:fldChar w:fldCharType="begin"/>
            </w:r>
            <w:r w:rsidR="00F4646B">
              <w:rPr>
                <w:noProof/>
                <w:webHidden/>
              </w:rPr>
              <w:instrText xml:space="preserve"> PAGEREF _Toc137048706 \h </w:instrText>
            </w:r>
            <w:r w:rsidR="00F4646B">
              <w:rPr>
                <w:noProof/>
                <w:webHidden/>
              </w:rPr>
            </w:r>
            <w:r w:rsidR="00F4646B">
              <w:rPr>
                <w:noProof/>
                <w:webHidden/>
              </w:rPr>
              <w:fldChar w:fldCharType="separate"/>
            </w:r>
            <w:r w:rsidR="00F4646B">
              <w:rPr>
                <w:noProof/>
                <w:webHidden/>
              </w:rPr>
              <w:t>10</w:t>
            </w:r>
            <w:r w:rsidR="00F4646B">
              <w:rPr>
                <w:noProof/>
                <w:webHidden/>
              </w:rPr>
              <w:fldChar w:fldCharType="end"/>
            </w:r>
          </w:hyperlink>
        </w:p>
        <w:p w14:paraId="22AEA9E8" w14:textId="281B5B88" w:rsidR="00F4646B" w:rsidRDefault="00D839BC">
          <w:pPr>
            <w:pStyle w:val="Inhopg1"/>
            <w:tabs>
              <w:tab w:val="right" w:leader="dot" w:pos="9628"/>
            </w:tabs>
            <w:rPr>
              <w:rFonts w:eastAsiaTheme="minorEastAsia"/>
              <w:noProof/>
              <w:lang w:val="nl-NL" w:eastAsia="nl-NL"/>
            </w:rPr>
          </w:pPr>
          <w:hyperlink w:anchor="_Toc137048707" w:history="1">
            <w:r w:rsidR="00F4646B" w:rsidRPr="00F8041B">
              <w:rPr>
                <w:rStyle w:val="Hyperlink"/>
                <w:noProof/>
                <w:lang w:val="nl-NL"/>
              </w:rPr>
              <w:t>Hoofdstuk 3 Ambities Stichting Roots of Resilience</w:t>
            </w:r>
            <w:r w:rsidR="00F4646B">
              <w:rPr>
                <w:noProof/>
                <w:webHidden/>
              </w:rPr>
              <w:tab/>
            </w:r>
            <w:r w:rsidR="00F4646B">
              <w:rPr>
                <w:noProof/>
                <w:webHidden/>
              </w:rPr>
              <w:fldChar w:fldCharType="begin"/>
            </w:r>
            <w:r w:rsidR="00F4646B">
              <w:rPr>
                <w:noProof/>
                <w:webHidden/>
              </w:rPr>
              <w:instrText xml:space="preserve"> PAGEREF _Toc137048707 \h </w:instrText>
            </w:r>
            <w:r w:rsidR="00F4646B">
              <w:rPr>
                <w:noProof/>
                <w:webHidden/>
              </w:rPr>
            </w:r>
            <w:r w:rsidR="00F4646B">
              <w:rPr>
                <w:noProof/>
                <w:webHidden/>
              </w:rPr>
              <w:fldChar w:fldCharType="separate"/>
            </w:r>
            <w:r w:rsidR="00F4646B">
              <w:rPr>
                <w:noProof/>
                <w:webHidden/>
              </w:rPr>
              <w:t>11</w:t>
            </w:r>
            <w:r w:rsidR="00F4646B">
              <w:rPr>
                <w:noProof/>
                <w:webHidden/>
              </w:rPr>
              <w:fldChar w:fldCharType="end"/>
            </w:r>
          </w:hyperlink>
        </w:p>
        <w:p w14:paraId="21B8EC92" w14:textId="162F3034" w:rsidR="00F4646B" w:rsidRDefault="00D839BC">
          <w:pPr>
            <w:pStyle w:val="Inhopg2"/>
            <w:tabs>
              <w:tab w:val="right" w:leader="dot" w:pos="9628"/>
            </w:tabs>
            <w:rPr>
              <w:rFonts w:eastAsiaTheme="minorEastAsia"/>
              <w:noProof/>
              <w:lang w:val="nl-NL" w:eastAsia="nl-NL"/>
            </w:rPr>
          </w:pPr>
          <w:hyperlink w:anchor="_Toc137048708" w:history="1">
            <w:r w:rsidR="00F4646B" w:rsidRPr="00F8041B">
              <w:rPr>
                <w:rStyle w:val="Hyperlink"/>
                <w:noProof/>
                <w:lang w:val="nl-NL"/>
              </w:rPr>
              <w:t>3.1 Korte termijn doelstellingen van Stichting Roots of Resilience:</w:t>
            </w:r>
            <w:r w:rsidR="00F4646B">
              <w:rPr>
                <w:noProof/>
                <w:webHidden/>
              </w:rPr>
              <w:tab/>
            </w:r>
            <w:r w:rsidR="00F4646B">
              <w:rPr>
                <w:noProof/>
                <w:webHidden/>
              </w:rPr>
              <w:fldChar w:fldCharType="begin"/>
            </w:r>
            <w:r w:rsidR="00F4646B">
              <w:rPr>
                <w:noProof/>
                <w:webHidden/>
              </w:rPr>
              <w:instrText xml:space="preserve"> PAGEREF _Toc137048708 \h </w:instrText>
            </w:r>
            <w:r w:rsidR="00F4646B">
              <w:rPr>
                <w:noProof/>
                <w:webHidden/>
              </w:rPr>
            </w:r>
            <w:r w:rsidR="00F4646B">
              <w:rPr>
                <w:noProof/>
                <w:webHidden/>
              </w:rPr>
              <w:fldChar w:fldCharType="separate"/>
            </w:r>
            <w:r w:rsidR="00F4646B">
              <w:rPr>
                <w:noProof/>
                <w:webHidden/>
              </w:rPr>
              <w:t>11</w:t>
            </w:r>
            <w:r w:rsidR="00F4646B">
              <w:rPr>
                <w:noProof/>
                <w:webHidden/>
              </w:rPr>
              <w:fldChar w:fldCharType="end"/>
            </w:r>
          </w:hyperlink>
        </w:p>
        <w:p w14:paraId="4E58605D" w14:textId="1F4796F3" w:rsidR="00F4646B" w:rsidRDefault="00D839BC">
          <w:pPr>
            <w:pStyle w:val="Inhopg2"/>
            <w:tabs>
              <w:tab w:val="right" w:leader="dot" w:pos="9628"/>
            </w:tabs>
            <w:rPr>
              <w:rFonts w:eastAsiaTheme="minorEastAsia"/>
              <w:noProof/>
              <w:lang w:val="nl-NL" w:eastAsia="nl-NL"/>
            </w:rPr>
          </w:pPr>
          <w:hyperlink w:anchor="_Toc137048709" w:history="1">
            <w:r w:rsidR="00F4646B" w:rsidRPr="00F8041B">
              <w:rPr>
                <w:rStyle w:val="Hyperlink"/>
                <w:noProof/>
                <w:lang w:val="nl-NL"/>
              </w:rPr>
              <w:t>3.2 Transparant maken van de concreet behaalde resultaten door Stichting Roots of Resilience</w:t>
            </w:r>
            <w:r w:rsidR="00F4646B">
              <w:rPr>
                <w:noProof/>
                <w:webHidden/>
              </w:rPr>
              <w:tab/>
            </w:r>
            <w:r w:rsidR="00F4646B">
              <w:rPr>
                <w:noProof/>
                <w:webHidden/>
              </w:rPr>
              <w:fldChar w:fldCharType="begin"/>
            </w:r>
            <w:r w:rsidR="00F4646B">
              <w:rPr>
                <w:noProof/>
                <w:webHidden/>
              </w:rPr>
              <w:instrText xml:space="preserve"> PAGEREF _Toc137048709 \h </w:instrText>
            </w:r>
            <w:r w:rsidR="00F4646B">
              <w:rPr>
                <w:noProof/>
                <w:webHidden/>
              </w:rPr>
            </w:r>
            <w:r w:rsidR="00F4646B">
              <w:rPr>
                <w:noProof/>
                <w:webHidden/>
              </w:rPr>
              <w:fldChar w:fldCharType="separate"/>
            </w:r>
            <w:r w:rsidR="00F4646B">
              <w:rPr>
                <w:noProof/>
                <w:webHidden/>
              </w:rPr>
              <w:t>11</w:t>
            </w:r>
            <w:r w:rsidR="00F4646B">
              <w:rPr>
                <w:noProof/>
                <w:webHidden/>
              </w:rPr>
              <w:fldChar w:fldCharType="end"/>
            </w:r>
          </w:hyperlink>
        </w:p>
        <w:p w14:paraId="2F759E46" w14:textId="23F4ADD5" w:rsidR="00F4646B" w:rsidRDefault="00D839BC">
          <w:pPr>
            <w:pStyle w:val="Inhopg1"/>
            <w:tabs>
              <w:tab w:val="right" w:leader="dot" w:pos="9628"/>
            </w:tabs>
            <w:rPr>
              <w:rFonts w:eastAsiaTheme="minorEastAsia"/>
              <w:noProof/>
              <w:lang w:val="nl-NL" w:eastAsia="nl-NL"/>
            </w:rPr>
          </w:pPr>
          <w:hyperlink w:anchor="_Toc137048710" w:history="1">
            <w:r w:rsidR="00F4646B" w:rsidRPr="00F8041B">
              <w:rPr>
                <w:rStyle w:val="Hyperlink"/>
                <w:noProof/>
                <w:lang w:val="nl-NL"/>
              </w:rPr>
              <w:t>Hoofdstuk 4 Sterkten en zwakten Stichting Roots of Resilience</w:t>
            </w:r>
            <w:r w:rsidR="00F4646B">
              <w:rPr>
                <w:noProof/>
                <w:webHidden/>
              </w:rPr>
              <w:tab/>
            </w:r>
            <w:r w:rsidR="00F4646B">
              <w:rPr>
                <w:noProof/>
                <w:webHidden/>
              </w:rPr>
              <w:fldChar w:fldCharType="begin"/>
            </w:r>
            <w:r w:rsidR="00F4646B">
              <w:rPr>
                <w:noProof/>
                <w:webHidden/>
              </w:rPr>
              <w:instrText xml:space="preserve"> PAGEREF _Toc137048710 \h </w:instrText>
            </w:r>
            <w:r w:rsidR="00F4646B">
              <w:rPr>
                <w:noProof/>
                <w:webHidden/>
              </w:rPr>
            </w:r>
            <w:r w:rsidR="00F4646B">
              <w:rPr>
                <w:noProof/>
                <w:webHidden/>
              </w:rPr>
              <w:fldChar w:fldCharType="separate"/>
            </w:r>
            <w:r w:rsidR="00F4646B">
              <w:rPr>
                <w:noProof/>
                <w:webHidden/>
              </w:rPr>
              <w:t>12</w:t>
            </w:r>
            <w:r w:rsidR="00F4646B">
              <w:rPr>
                <w:noProof/>
                <w:webHidden/>
              </w:rPr>
              <w:fldChar w:fldCharType="end"/>
            </w:r>
          </w:hyperlink>
        </w:p>
        <w:p w14:paraId="4E45B45A" w14:textId="130CF0FC" w:rsidR="00F4646B" w:rsidRDefault="00D839BC">
          <w:pPr>
            <w:pStyle w:val="Inhopg2"/>
            <w:tabs>
              <w:tab w:val="right" w:leader="dot" w:pos="9628"/>
            </w:tabs>
            <w:rPr>
              <w:rFonts w:eastAsiaTheme="minorEastAsia"/>
              <w:noProof/>
              <w:lang w:val="nl-NL" w:eastAsia="nl-NL"/>
            </w:rPr>
          </w:pPr>
          <w:hyperlink w:anchor="_Toc137048711" w:history="1">
            <w:r w:rsidR="00F4646B" w:rsidRPr="00F8041B">
              <w:rPr>
                <w:rStyle w:val="Hyperlink"/>
                <w:noProof/>
                <w:lang w:val="nl-NL"/>
              </w:rPr>
              <w:t>4.1. Wat maakt Stichting Roots of Resilience uniek?</w:t>
            </w:r>
            <w:r w:rsidR="00F4646B">
              <w:rPr>
                <w:noProof/>
                <w:webHidden/>
              </w:rPr>
              <w:tab/>
            </w:r>
            <w:r w:rsidR="00F4646B">
              <w:rPr>
                <w:noProof/>
                <w:webHidden/>
              </w:rPr>
              <w:fldChar w:fldCharType="begin"/>
            </w:r>
            <w:r w:rsidR="00F4646B">
              <w:rPr>
                <w:noProof/>
                <w:webHidden/>
              </w:rPr>
              <w:instrText xml:space="preserve"> PAGEREF _Toc137048711 \h </w:instrText>
            </w:r>
            <w:r w:rsidR="00F4646B">
              <w:rPr>
                <w:noProof/>
                <w:webHidden/>
              </w:rPr>
            </w:r>
            <w:r w:rsidR="00F4646B">
              <w:rPr>
                <w:noProof/>
                <w:webHidden/>
              </w:rPr>
              <w:fldChar w:fldCharType="separate"/>
            </w:r>
            <w:r w:rsidR="00F4646B">
              <w:rPr>
                <w:noProof/>
                <w:webHidden/>
              </w:rPr>
              <w:t>12</w:t>
            </w:r>
            <w:r w:rsidR="00F4646B">
              <w:rPr>
                <w:noProof/>
                <w:webHidden/>
              </w:rPr>
              <w:fldChar w:fldCharType="end"/>
            </w:r>
          </w:hyperlink>
        </w:p>
        <w:p w14:paraId="6324C120" w14:textId="3C090856" w:rsidR="00F4646B" w:rsidRDefault="00D839BC">
          <w:pPr>
            <w:pStyle w:val="Inhopg2"/>
            <w:tabs>
              <w:tab w:val="right" w:leader="dot" w:pos="9628"/>
            </w:tabs>
            <w:rPr>
              <w:rFonts w:eastAsiaTheme="minorEastAsia"/>
              <w:noProof/>
              <w:lang w:val="nl-NL" w:eastAsia="nl-NL"/>
            </w:rPr>
          </w:pPr>
          <w:hyperlink w:anchor="_Toc137048712" w:history="1">
            <w:r w:rsidR="00F4646B" w:rsidRPr="00F8041B">
              <w:rPr>
                <w:rStyle w:val="Hyperlink"/>
                <w:noProof/>
                <w:lang w:val="nl-NL"/>
              </w:rPr>
              <w:t>4.2 Met welke uitdagingen heeft Stichting Roots of Resilience te maken?</w:t>
            </w:r>
            <w:r w:rsidR="00F4646B">
              <w:rPr>
                <w:noProof/>
                <w:webHidden/>
              </w:rPr>
              <w:tab/>
            </w:r>
            <w:r w:rsidR="00F4646B">
              <w:rPr>
                <w:noProof/>
                <w:webHidden/>
              </w:rPr>
              <w:fldChar w:fldCharType="begin"/>
            </w:r>
            <w:r w:rsidR="00F4646B">
              <w:rPr>
                <w:noProof/>
                <w:webHidden/>
              </w:rPr>
              <w:instrText xml:space="preserve"> PAGEREF _Toc137048712 \h </w:instrText>
            </w:r>
            <w:r w:rsidR="00F4646B">
              <w:rPr>
                <w:noProof/>
                <w:webHidden/>
              </w:rPr>
            </w:r>
            <w:r w:rsidR="00F4646B">
              <w:rPr>
                <w:noProof/>
                <w:webHidden/>
              </w:rPr>
              <w:fldChar w:fldCharType="separate"/>
            </w:r>
            <w:r w:rsidR="00F4646B">
              <w:rPr>
                <w:noProof/>
                <w:webHidden/>
              </w:rPr>
              <w:t>13</w:t>
            </w:r>
            <w:r w:rsidR="00F4646B">
              <w:rPr>
                <w:noProof/>
                <w:webHidden/>
              </w:rPr>
              <w:fldChar w:fldCharType="end"/>
            </w:r>
          </w:hyperlink>
        </w:p>
        <w:p w14:paraId="1411E010" w14:textId="768A05F8" w:rsidR="00F4646B" w:rsidRDefault="00D839BC">
          <w:pPr>
            <w:pStyle w:val="Inhopg1"/>
            <w:tabs>
              <w:tab w:val="right" w:leader="dot" w:pos="9628"/>
            </w:tabs>
            <w:rPr>
              <w:rFonts w:eastAsiaTheme="minorEastAsia"/>
              <w:noProof/>
              <w:lang w:val="nl-NL" w:eastAsia="nl-NL"/>
            </w:rPr>
          </w:pPr>
          <w:hyperlink w:anchor="_Toc137048713" w:history="1">
            <w:r w:rsidR="00F4646B" w:rsidRPr="00F8041B">
              <w:rPr>
                <w:rStyle w:val="Hyperlink"/>
                <w:noProof/>
                <w:lang w:val="nl-NL"/>
              </w:rPr>
              <w:t>Hoofdstuk 5 De strategische doelstelling Stichting Roots of Resilience</w:t>
            </w:r>
            <w:r w:rsidR="00F4646B">
              <w:rPr>
                <w:noProof/>
                <w:webHidden/>
              </w:rPr>
              <w:tab/>
            </w:r>
            <w:r w:rsidR="00F4646B">
              <w:rPr>
                <w:noProof/>
                <w:webHidden/>
              </w:rPr>
              <w:fldChar w:fldCharType="begin"/>
            </w:r>
            <w:r w:rsidR="00F4646B">
              <w:rPr>
                <w:noProof/>
                <w:webHidden/>
              </w:rPr>
              <w:instrText xml:space="preserve"> PAGEREF _Toc137048713 \h </w:instrText>
            </w:r>
            <w:r w:rsidR="00F4646B">
              <w:rPr>
                <w:noProof/>
                <w:webHidden/>
              </w:rPr>
            </w:r>
            <w:r w:rsidR="00F4646B">
              <w:rPr>
                <w:noProof/>
                <w:webHidden/>
              </w:rPr>
              <w:fldChar w:fldCharType="separate"/>
            </w:r>
            <w:r w:rsidR="00F4646B">
              <w:rPr>
                <w:noProof/>
                <w:webHidden/>
              </w:rPr>
              <w:t>13</w:t>
            </w:r>
            <w:r w:rsidR="00F4646B">
              <w:rPr>
                <w:noProof/>
                <w:webHidden/>
              </w:rPr>
              <w:fldChar w:fldCharType="end"/>
            </w:r>
          </w:hyperlink>
        </w:p>
        <w:p w14:paraId="1082CC09" w14:textId="5BA2568B" w:rsidR="000D5A1B" w:rsidRPr="001463B3" w:rsidRDefault="00804FF5" w:rsidP="001463B3">
          <w:r>
            <w:rPr>
              <w:b/>
              <w:bCs/>
            </w:rPr>
            <w:lastRenderedPageBreak/>
            <w:fldChar w:fldCharType="end"/>
          </w:r>
        </w:p>
      </w:sdtContent>
    </w:sdt>
    <w:p w14:paraId="5B8692AE" w14:textId="4F570328" w:rsidR="00F9285D" w:rsidRPr="001D7AC8" w:rsidRDefault="00F9285D" w:rsidP="003E2A59">
      <w:pPr>
        <w:pStyle w:val="Kop1"/>
        <w:rPr>
          <w:szCs w:val="22"/>
          <w:lang w:val="nl-NL"/>
        </w:rPr>
      </w:pPr>
      <w:bookmarkStart w:id="0" w:name="_Toc137048693"/>
      <w:r w:rsidRPr="001D7AC8">
        <w:rPr>
          <w:szCs w:val="22"/>
          <w:lang w:val="nl-NL"/>
        </w:rPr>
        <w:t>Inleiding</w:t>
      </w:r>
      <w:bookmarkEnd w:id="0"/>
      <w:r w:rsidRPr="001D7AC8">
        <w:rPr>
          <w:szCs w:val="22"/>
          <w:lang w:val="nl-NL"/>
        </w:rPr>
        <w:t xml:space="preserve"> </w:t>
      </w:r>
    </w:p>
    <w:p w14:paraId="2E101DDB" w14:textId="76C0E3E1" w:rsidR="009F41EA" w:rsidRPr="001D7AC8" w:rsidRDefault="004E17CB" w:rsidP="008D3AF3">
      <w:pPr>
        <w:jc w:val="both"/>
        <w:rPr>
          <w:lang w:val="nl-NL"/>
        </w:rPr>
      </w:pPr>
      <w:r w:rsidRPr="001D7AC8">
        <w:rPr>
          <w:lang w:val="nl-NL"/>
        </w:rPr>
        <w:t xml:space="preserve">Voor u ligt het beleidsplan van </w:t>
      </w:r>
      <w:r w:rsidR="005D59FF">
        <w:rPr>
          <w:lang w:val="nl-NL"/>
        </w:rPr>
        <w:t>Stichting Roots of Resilience</w:t>
      </w:r>
      <w:r w:rsidRPr="001D7AC8">
        <w:rPr>
          <w:lang w:val="nl-NL"/>
        </w:rPr>
        <w:t xml:space="preserve">. Dit beleidsplan is geschreven voor drie jaren. </w:t>
      </w:r>
      <w:r w:rsidR="009F41EA" w:rsidRPr="001D7AC8">
        <w:rPr>
          <w:lang w:val="nl-NL"/>
        </w:rPr>
        <w:t xml:space="preserve">Het beleidsplan van </w:t>
      </w:r>
      <w:r w:rsidR="005D59FF">
        <w:rPr>
          <w:lang w:val="nl-NL"/>
        </w:rPr>
        <w:t>Stichting Roots of Resilience</w:t>
      </w:r>
      <w:r w:rsidR="001463B3">
        <w:rPr>
          <w:lang w:val="nl-NL"/>
        </w:rPr>
        <w:t xml:space="preserve"> gaat in op 10 april </w:t>
      </w:r>
      <w:r w:rsidR="009F41EA" w:rsidRPr="001D7AC8">
        <w:rPr>
          <w:lang w:val="nl-NL"/>
        </w:rPr>
        <w:t>2023 en heeft een geldigheidsduur van</w:t>
      </w:r>
      <w:r w:rsidR="00C82D72" w:rsidRPr="001D7AC8">
        <w:rPr>
          <w:lang w:val="nl-NL"/>
        </w:rPr>
        <w:t xml:space="preserve"> drie </w:t>
      </w:r>
      <w:r w:rsidR="009F41EA" w:rsidRPr="001D7AC8">
        <w:rPr>
          <w:lang w:val="nl-NL"/>
        </w:rPr>
        <w:t xml:space="preserve">jaren en </w:t>
      </w:r>
      <w:r w:rsidR="00724F8A" w:rsidRPr="001D7AC8">
        <w:rPr>
          <w:lang w:val="nl-NL"/>
        </w:rPr>
        <w:t xml:space="preserve">kan tussentijds herzien worden. </w:t>
      </w:r>
      <w:r w:rsidR="00EA0AB3" w:rsidRPr="001D7AC8">
        <w:rPr>
          <w:lang w:val="nl-NL"/>
        </w:rPr>
        <w:t>In ieder geval na</w:t>
      </w:r>
      <w:r w:rsidR="00724F8A" w:rsidRPr="001D7AC8">
        <w:rPr>
          <w:lang w:val="nl-NL"/>
        </w:rPr>
        <w:t xml:space="preserve"> drie jaren zal opnieuw een beleidsplan worden vastgesteld en </w:t>
      </w:r>
      <w:r w:rsidR="00EA0AB3" w:rsidRPr="001D7AC8">
        <w:rPr>
          <w:lang w:val="nl-NL"/>
        </w:rPr>
        <w:t xml:space="preserve">op </w:t>
      </w:r>
      <w:r w:rsidR="00724F8A" w:rsidRPr="001D7AC8">
        <w:rPr>
          <w:lang w:val="nl-NL"/>
        </w:rPr>
        <w:t xml:space="preserve">de website </w:t>
      </w:r>
      <w:r w:rsidR="00D839BC">
        <w:fldChar w:fldCharType="begin"/>
      </w:r>
      <w:r w:rsidR="00D839BC" w:rsidRPr="00486D73">
        <w:rPr>
          <w:lang w:val="nl-NL"/>
        </w:rPr>
        <w:instrText xml:space="preserve"> HYPERLINK "http://www.rootsofresilience.foundation" </w:instrText>
      </w:r>
      <w:r w:rsidR="00D839BC">
        <w:fldChar w:fldCharType="separate"/>
      </w:r>
      <w:r w:rsidR="001463B3" w:rsidRPr="008D00A8">
        <w:rPr>
          <w:rStyle w:val="Hyperlink"/>
          <w:lang w:val="nl-NL"/>
        </w:rPr>
        <w:t>www.rootsofresilience.foundation</w:t>
      </w:r>
      <w:r w:rsidR="00D839BC">
        <w:rPr>
          <w:rStyle w:val="Hyperlink"/>
          <w:lang w:val="nl-NL"/>
        </w:rPr>
        <w:fldChar w:fldCharType="end"/>
      </w:r>
      <w:r w:rsidR="00724F8A" w:rsidRPr="001D7AC8">
        <w:rPr>
          <w:lang w:val="nl-NL"/>
        </w:rPr>
        <w:t xml:space="preserve"> worden gepubliceerd.</w:t>
      </w:r>
      <w:r w:rsidR="0015724A" w:rsidRPr="001D7AC8">
        <w:rPr>
          <w:lang w:val="nl-NL"/>
        </w:rPr>
        <w:t xml:space="preserve"> Dit beleidsplan geeft inzicht in de missie, visie en doelstellingen van </w:t>
      </w:r>
      <w:r w:rsidR="005D59FF">
        <w:rPr>
          <w:lang w:val="nl-NL"/>
        </w:rPr>
        <w:t>Stichting Roots of Resilience</w:t>
      </w:r>
      <w:r w:rsidR="0015724A" w:rsidRPr="001D7AC8">
        <w:rPr>
          <w:lang w:val="nl-NL"/>
        </w:rPr>
        <w:t xml:space="preserve"> </w:t>
      </w:r>
      <w:r w:rsidR="0015724A" w:rsidRPr="001D7AC8">
        <w:rPr>
          <w:b/>
          <w:lang w:val="nl-NL"/>
        </w:rPr>
        <w:t>(hoofdstuk 1).</w:t>
      </w:r>
      <w:r w:rsidR="0015724A" w:rsidRPr="001D7AC8">
        <w:rPr>
          <w:lang w:val="nl-NL"/>
        </w:rPr>
        <w:t xml:space="preserve"> Verder wordt in dit beleidsplan inzicht verschaft over de organisatie van </w:t>
      </w:r>
      <w:r w:rsidR="005D59FF">
        <w:rPr>
          <w:lang w:val="nl-NL"/>
        </w:rPr>
        <w:t>Stichting Roots of Resilience</w:t>
      </w:r>
      <w:r w:rsidR="0015724A" w:rsidRPr="001D7AC8">
        <w:rPr>
          <w:lang w:val="nl-NL"/>
        </w:rPr>
        <w:t xml:space="preserve"> </w:t>
      </w:r>
      <w:r w:rsidR="0015724A" w:rsidRPr="001D7AC8">
        <w:rPr>
          <w:b/>
          <w:lang w:val="nl-NL"/>
        </w:rPr>
        <w:t>(hoofdstuk 2).</w:t>
      </w:r>
      <w:r w:rsidR="0015724A" w:rsidRPr="001D7AC8">
        <w:rPr>
          <w:lang w:val="nl-NL"/>
        </w:rPr>
        <w:t xml:space="preserve"> </w:t>
      </w:r>
      <w:r w:rsidR="00E664BA" w:rsidRPr="001D7AC8">
        <w:rPr>
          <w:lang w:val="nl-NL"/>
        </w:rPr>
        <w:t>Daarnaast</w:t>
      </w:r>
      <w:r w:rsidR="0012454D" w:rsidRPr="001D7AC8">
        <w:rPr>
          <w:lang w:val="nl-NL"/>
        </w:rPr>
        <w:t xml:space="preserve"> worden de </w:t>
      </w:r>
      <w:r w:rsidR="006258E5" w:rsidRPr="001D7AC8">
        <w:rPr>
          <w:lang w:val="nl-NL"/>
        </w:rPr>
        <w:t xml:space="preserve">ambities </w:t>
      </w:r>
      <w:r w:rsidR="001E0681" w:rsidRPr="001D7AC8">
        <w:rPr>
          <w:lang w:val="nl-NL"/>
        </w:rPr>
        <w:t xml:space="preserve">die </w:t>
      </w:r>
      <w:r w:rsidR="005D59FF">
        <w:rPr>
          <w:lang w:val="nl-NL"/>
        </w:rPr>
        <w:t>Stichting Roots of Resilience</w:t>
      </w:r>
      <w:r w:rsidR="006258E5" w:rsidRPr="001D7AC8">
        <w:rPr>
          <w:lang w:val="nl-NL"/>
        </w:rPr>
        <w:t xml:space="preserve"> </w:t>
      </w:r>
      <w:r w:rsidR="0012454D" w:rsidRPr="001D7AC8">
        <w:rPr>
          <w:lang w:val="nl-NL"/>
        </w:rPr>
        <w:t xml:space="preserve">heeft </w:t>
      </w:r>
      <w:r w:rsidR="00E664BA" w:rsidRPr="001D7AC8">
        <w:rPr>
          <w:lang w:val="nl-NL"/>
        </w:rPr>
        <w:t>beschreven</w:t>
      </w:r>
      <w:r w:rsidR="001E0681" w:rsidRPr="001D7AC8">
        <w:rPr>
          <w:lang w:val="nl-NL"/>
        </w:rPr>
        <w:t xml:space="preserve"> </w:t>
      </w:r>
      <w:r w:rsidR="001E0681" w:rsidRPr="001D7AC8">
        <w:rPr>
          <w:b/>
          <w:lang w:val="nl-NL"/>
        </w:rPr>
        <w:t xml:space="preserve">(Hoofdstuk 3). </w:t>
      </w:r>
      <w:r w:rsidR="00A90A52" w:rsidRPr="001D7AC8">
        <w:rPr>
          <w:lang w:val="nl-NL"/>
        </w:rPr>
        <w:t>I</w:t>
      </w:r>
      <w:r w:rsidR="00185C08" w:rsidRPr="001D7AC8">
        <w:rPr>
          <w:lang w:val="nl-NL"/>
        </w:rPr>
        <w:t xml:space="preserve">n dit beleidsplan worden </w:t>
      </w:r>
      <w:r w:rsidR="00786C35" w:rsidRPr="001D7AC8">
        <w:rPr>
          <w:lang w:val="nl-NL"/>
        </w:rPr>
        <w:t xml:space="preserve">tevens </w:t>
      </w:r>
      <w:r w:rsidR="00185C08" w:rsidRPr="001D7AC8">
        <w:rPr>
          <w:lang w:val="nl-NL"/>
        </w:rPr>
        <w:t>de sterke</w:t>
      </w:r>
      <w:r w:rsidR="00A90A52" w:rsidRPr="001D7AC8">
        <w:rPr>
          <w:lang w:val="nl-NL"/>
        </w:rPr>
        <w:t xml:space="preserve"> en de zwakkere punten van </w:t>
      </w:r>
      <w:r w:rsidR="005D59FF">
        <w:rPr>
          <w:lang w:val="nl-NL"/>
        </w:rPr>
        <w:t>Stichting Roots of Resilience</w:t>
      </w:r>
      <w:r w:rsidR="00185C08" w:rsidRPr="001D7AC8">
        <w:rPr>
          <w:lang w:val="nl-NL"/>
        </w:rPr>
        <w:t xml:space="preserve"> beschreven</w:t>
      </w:r>
      <w:r w:rsidR="00A90A52" w:rsidRPr="001D7AC8">
        <w:rPr>
          <w:lang w:val="nl-NL"/>
        </w:rPr>
        <w:t xml:space="preserve"> </w:t>
      </w:r>
      <w:r w:rsidR="00A90A52" w:rsidRPr="001D7AC8">
        <w:rPr>
          <w:b/>
          <w:lang w:val="nl-NL"/>
        </w:rPr>
        <w:t>(Hoofdstuk 4).</w:t>
      </w:r>
      <w:r w:rsidR="00A90A52" w:rsidRPr="001D7AC8">
        <w:rPr>
          <w:lang w:val="nl-NL"/>
        </w:rPr>
        <w:t xml:space="preserve"> Ten slotte </w:t>
      </w:r>
      <w:r w:rsidR="006265FF" w:rsidRPr="001D7AC8">
        <w:rPr>
          <w:lang w:val="nl-NL"/>
        </w:rPr>
        <w:t xml:space="preserve">worden de strategische doelstellingen van </w:t>
      </w:r>
      <w:r w:rsidR="005D59FF">
        <w:rPr>
          <w:lang w:val="nl-NL"/>
        </w:rPr>
        <w:t>Stichting Roots of Resilience</w:t>
      </w:r>
      <w:r w:rsidR="006265FF" w:rsidRPr="001D7AC8">
        <w:rPr>
          <w:lang w:val="nl-NL"/>
        </w:rPr>
        <w:t xml:space="preserve"> </w:t>
      </w:r>
      <w:r w:rsidR="00786C35" w:rsidRPr="001D7AC8">
        <w:rPr>
          <w:lang w:val="nl-NL"/>
        </w:rPr>
        <w:t>omschreven</w:t>
      </w:r>
      <w:r w:rsidR="006265FF" w:rsidRPr="001D7AC8">
        <w:rPr>
          <w:lang w:val="nl-NL"/>
        </w:rPr>
        <w:t xml:space="preserve"> </w:t>
      </w:r>
      <w:r w:rsidR="006265FF" w:rsidRPr="001D7AC8">
        <w:rPr>
          <w:b/>
          <w:lang w:val="nl-NL"/>
        </w:rPr>
        <w:t>(hoofdstuk 5).</w:t>
      </w:r>
    </w:p>
    <w:p w14:paraId="6A7E36F4" w14:textId="0A044B37" w:rsidR="00366990" w:rsidRDefault="00366990" w:rsidP="008D3AF3">
      <w:pPr>
        <w:autoSpaceDE w:val="0"/>
        <w:autoSpaceDN w:val="0"/>
        <w:adjustRightInd w:val="0"/>
        <w:jc w:val="both"/>
        <w:rPr>
          <w:lang w:val="nl-NL"/>
        </w:rPr>
      </w:pPr>
    </w:p>
    <w:p w14:paraId="61C63314" w14:textId="37227358" w:rsidR="003A7A27" w:rsidRDefault="003A7A27" w:rsidP="008D3AF3">
      <w:pPr>
        <w:autoSpaceDE w:val="0"/>
        <w:autoSpaceDN w:val="0"/>
        <w:adjustRightInd w:val="0"/>
        <w:jc w:val="both"/>
        <w:rPr>
          <w:lang w:val="nl-NL"/>
        </w:rPr>
      </w:pPr>
    </w:p>
    <w:p w14:paraId="3FAFBD67" w14:textId="43D94ABE" w:rsidR="003A7A27" w:rsidRDefault="003A7A27" w:rsidP="008D3AF3">
      <w:pPr>
        <w:autoSpaceDE w:val="0"/>
        <w:autoSpaceDN w:val="0"/>
        <w:adjustRightInd w:val="0"/>
        <w:jc w:val="both"/>
        <w:rPr>
          <w:lang w:val="nl-NL"/>
        </w:rPr>
      </w:pPr>
    </w:p>
    <w:p w14:paraId="02153F48" w14:textId="45E83F45" w:rsidR="003A7A27" w:rsidRDefault="003A7A27" w:rsidP="008D3AF3">
      <w:pPr>
        <w:autoSpaceDE w:val="0"/>
        <w:autoSpaceDN w:val="0"/>
        <w:adjustRightInd w:val="0"/>
        <w:jc w:val="both"/>
        <w:rPr>
          <w:lang w:val="nl-NL"/>
        </w:rPr>
      </w:pPr>
    </w:p>
    <w:p w14:paraId="79D011A8" w14:textId="32E4D87A" w:rsidR="003A7A27" w:rsidRDefault="003A7A27" w:rsidP="008D3AF3">
      <w:pPr>
        <w:autoSpaceDE w:val="0"/>
        <w:autoSpaceDN w:val="0"/>
        <w:adjustRightInd w:val="0"/>
        <w:jc w:val="both"/>
        <w:rPr>
          <w:lang w:val="nl-NL"/>
        </w:rPr>
      </w:pPr>
    </w:p>
    <w:p w14:paraId="1051864F" w14:textId="4EA2F886" w:rsidR="003A7A27" w:rsidRDefault="003A7A27" w:rsidP="008D3AF3">
      <w:pPr>
        <w:autoSpaceDE w:val="0"/>
        <w:autoSpaceDN w:val="0"/>
        <w:adjustRightInd w:val="0"/>
        <w:jc w:val="both"/>
        <w:rPr>
          <w:lang w:val="nl-NL"/>
        </w:rPr>
      </w:pPr>
    </w:p>
    <w:p w14:paraId="5D251EB9" w14:textId="7EEB5C04" w:rsidR="003A7A27" w:rsidRDefault="003A7A27" w:rsidP="008D3AF3">
      <w:pPr>
        <w:autoSpaceDE w:val="0"/>
        <w:autoSpaceDN w:val="0"/>
        <w:adjustRightInd w:val="0"/>
        <w:jc w:val="both"/>
        <w:rPr>
          <w:lang w:val="nl-NL"/>
        </w:rPr>
      </w:pPr>
    </w:p>
    <w:p w14:paraId="26360B94" w14:textId="3356E8F4" w:rsidR="003A7A27" w:rsidRDefault="003A7A27" w:rsidP="008D3AF3">
      <w:pPr>
        <w:autoSpaceDE w:val="0"/>
        <w:autoSpaceDN w:val="0"/>
        <w:adjustRightInd w:val="0"/>
        <w:jc w:val="both"/>
        <w:rPr>
          <w:lang w:val="nl-NL"/>
        </w:rPr>
      </w:pPr>
    </w:p>
    <w:p w14:paraId="2833A48B" w14:textId="158E555A" w:rsidR="00025E06" w:rsidRDefault="00025E06" w:rsidP="008D3AF3">
      <w:pPr>
        <w:autoSpaceDE w:val="0"/>
        <w:autoSpaceDN w:val="0"/>
        <w:adjustRightInd w:val="0"/>
        <w:jc w:val="both"/>
        <w:rPr>
          <w:lang w:val="nl-NL"/>
        </w:rPr>
      </w:pPr>
    </w:p>
    <w:p w14:paraId="106D1A3E" w14:textId="4E4744BB" w:rsidR="00025E06" w:rsidRDefault="00025E06" w:rsidP="008D3AF3">
      <w:pPr>
        <w:autoSpaceDE w:val="0"/>
        <w:autoSpaceDN w:val="0"/>
        <w:adjustRightInd w:val="0"/>
        <w:jc w:val="both"/>
        <w:rPr>
          <w:lang w:val="nl-NL"/>
        </w:rPr>
      </w:pPr>
    </w:p>
    <w:p w14:paraId="1F24A276" w14:textId="577ECEBE" w:rsidR="00025E06" w:rsidRDefault="00025E06" w:rsidP="008D3AF3">
      <w:pPr>
        <w:autoSpaceDE w:val="0"/>
        <w:autoSpaceDN w:val="0"/>
        <w:adjustRightInd w:val="0"/>
        <w:jc w:val="both"/>
        <w:rPr>
          <w:lang w:val="nl-NL"/>
        </w:rPr>
      </w:pPr>
    </w:p>
    <w:p w14:paraId="36CE25B7" w14:textId="09803A35" w:rsidR="00025E06" w:rsidRDefault="00025E06" w:rsidP="008D3AF3">
      <w:pPr>
        <w:autoSpaceDE w:val="0"/>
        <w:autoSpaceDN w:val="0"/>
        <w:adjustRightInd w:val="0"/>
        <w:jc w:val="both"/>
        <w:rPr>
          <w:lang w:val="nl-NL"/>
        </w:rPr>
      </w:pPr>
    </w:p>
    <w:p w14:paraId="1745BEC0" w14:textId="0E5A4CF6" w:rsidR="00025E06" w:rsidRDefault="00025E06" w:rsidP="008D3AF3">
      <w:pPr>
        <w:autoSpaceDE w:val="0"/>
        <w:autoSpaceDN w:val="0"/>
        <w:adjustRightInd w:val="0"/>
        <w:jc w:val="both"/>
        <w:rPr>
          <w:lang w:val="nl-NL"/>
        </w:rPr>
      </w:pPr>
    </w:p>
    <w:p w14:paraId="39473CF4" w14:textId="4080C893" w:rsidR="00025E06" w:rsidRDefault="00025E06" w:rsidP="008D3AF3">
      <w:pPr>
        <w:autoSpaceDE w:val="0"/>
        <w:autoSpaceDN w:val="0"/>
        <w:adjustRightInd w:val="0"/>
        <w:jc w:val="both"/>
        <w:rPr>
          <w:lang w:val="nl-NL"/>
        </w:rPr>
      </w:pPr>
    </w:p>
    <w:p w14:paraId="279B930F" w14:textId="2EEFF460" w:rsidR="00025E06" w:rsidRDefault="00025E06" w:rsidP="008D3AF3">
      <w:pPr>
        <w:autoSpaceDE w:val="0"/>
        <w:autoSpaceDN w:val="0"/>
        <w:adjustRightInd w:val="0"/>
        <w:jc w:val="both"/>
        <w:rPr>
          <w:lang w:val="nl-NL"/>
        </w:rPr>
      </w:pPr>
    </w:p>
    <w:p w14:paraId="467ED866" w14:textId="2F0C4340" w:rsidR="00025E06" w:rsidRDefault="00025E06" w:rsidP="008D3AF3">
      <w:pPr>
        <w:autoSpaceDE w:val="0"/>
        <w:autoSpaceDN w:val="0"/>
        <w:adjustRightInd w:val="0"/>
        <w:jc w:val="both"/>
        <w:rPr>
          <w:lang w:val="nl-NL"/>
        </w:rPr>
      </w:pPr>
    </w:p>
    <w:p w14:paraId="047CAB3F" w14:textId="5DB8D57C" w:rsidR="00025E06" w:rsidRDefault="00025E06" w:rsidP="008D3AF3">
      <w:pPr>
        <w:autoSpaceDE w:val="0"/>
        <w:autoSpaceDN w:val="0"/>
        <w:adjustRightInd w:val="0"/>
        <w:jc w:val="both"/>
        <w:rPr>
          <w:lang w:val="nl-NL"/>
        </w:rPr>
      </w:pPr>
    </w:p>
    <w:p w14:paraId="16E2EF0F" w14:textId="0443251D" w:rsidR="00025E06" w:rsidRDefault="00025E06" w:rsidP="008D3AF3">
      <w:pPr>
        <w:autoSpaceDE w:val="0"/>
        <w:autoSpaceDN w:val="0"/>
        <w:adjustRightInd w:val="0"/>
        <w:jc w:val="both"/>
        <w:rPr>
          <w:lang w:val="nl-NL"/>
        </w:rPr>
      </w:pPr>
    </w:p>
    <w:p w14:paraId="1EF3693B" w14:textId="7551CEDA" w:rsidR="00025E06" w:rsidRDefault="00025E06" w:rsidP="008D3AF3">
      <w:pPr>
        <w:autoSpaceDE w:val="0"/>
        <w:autoSpaceDN w:val="0"/>
        <w:adjustRightInd w:val="0"/>
        <w:jc w:val="both"/>
        <w:rPr>
          <w:lang w:val="nl-NL"/>
        </w:rPr>
      </w:pPr>
    </w:p>
    <w:p w14:paraId="5E7972B6" w14:textId="4AE7A0CA" w:rsidR="00025E06" w:rsidRDefault="00025E06" w:rsidP="008D3AF3">
      <w:pPr>
        <w:autoSpaceDE w:val="0"/>
        <w:autoSpaceDN w:val="0"/>
        <w:adjustRightInd w:val="0"/>
        <w:jc w:val="both"/>
        <w:rPr>
          <w:lang w:val="nl-NL"/>
        </w:rPr>
      </w:pPr>
    </w:p>
    <w:p w14:paraId="33103495" w14:textId="766E83E4" w:rsidR="00025E06" w:rsidRDefault="00025E06" w:rsidP="008D3AF3">
      <w:pPr>
        <w:autoSpaceDE w:val="0"/>
        <w:autoSpaceDN w:val="0"/>
        <w:adjustRightInd w:val="0"/>
        <w:jc w:val="both"/>
        <w:rPr>
          <w:lang w:val="nl-NL"/>
        </w:rPr>
      </w:pPr>
    </w:p>
    <w:p w14:paraId="08C6C0AF" w14:textId="3084EEA8" w:rsidR="00025E06" w:rsidRDefault="00025E06" w:rsidP="008D3AF3">
      <w:pPr>
        <w:autoSpaceDE w:val="0"/>
        <w:autoSpaceDN w:val="0"/>
        <w:adjustRightInd w:val="0"/>
        <w:jc w:val="both"/>
        <w:rPr>
          <w:lang w:val="nl-NL"/>
        </w:rPr>
      </w:pPr>
    </w:p>
    <w:p w14:paraId="76C475F9" w14:textId="64A045C8" w:rsidR="00025E06" w:rsidRDefault="00025E06" w:rsidP="008D3AF3">
      <w:pPr>
        <w:autoSpaceDE w:val="0"/>
        <w:autoSpaceDN w:val="0"/>
        <w:adjustRightInd w:val="0"/>
        <w:jc w:val="both"/>
        <w:rPr>
          <w:lang w:val="nl-NL"/>
        </w:rPr>
      </w:pPr>
    </w:p>
    <w:p w14:paraId="73A1FCAB" w14:textId="7DC8C262" w:rsidR="00025E06" w:rsidRDefault="00025E06" w:rsidP="008D3AF3">
      <w:pPr>
        <w:autoSpaceDE w:val="0"/>
        <w:autoSpaceDN w:val="0"/>
        <w:adjustRightInd w:val="0"/>
        <w:jc w:val="both"/>
        <w:rPr>
          <w:lang w:val="nl-NL"/>
        </w:rPr>
      </w:pPr>
    </w:p>
    <w:p w14:paraId="19D6283C" w14:textId="4991C63F" w:rsidR="00025E06" w:rsidRDefault="00025E06" w:rsidP="008D3AF3">
      <w:pPr>
        <w:autoSpaceDE w:val="0"/>
        <w:autoSpaceDN w:val="0"/>
        <w:adjustRightInd w:val="0"/>
        <w:jc w:val="both"/>
        <w:rPr>
          <w:lang w:val="nl-NL"/>
        </w:rPr>
      </w:pPr>
    </w:p>
    <w:p w14:paraId="786F33C7" w14:textId="5AE55E6B" w:rsidR="00025E06" w:rsidRDefault="00025E06" w:rsidP="008D3AF3">
      <w:pPr>
        <w:autoSpaceDE w:val="0"/>
        <w:autoSpaceDN w:val="0"/>
        <w:adjustRightInd w:val="0"/>
        <w:jc w:val="both"/>
        <w:rPr>
          <w:lang w:val="nl-NL"/>
        </w:rPr>
      </w:pPr>
    </w:p>
    <w:p w14:paraId="2C641A78" w14:textId="0042D786" w:rsidR="00025E06" w:rsidRDefault="00025E06" w:rsidP="008D3AF3">
      <w:pPr>
        <w:autoSpaceDE w:val="0"/>
        <w:autoSpaceDN w:val="0"/>
        <w:adjustRightInd w:val="0"/>
        <w:jc w:val="both"/>
        <w:rPr>
          <w:lang w:val="nl-NL"/>
        </w:rPr>
      </w:pPr>
    </w:p>
    <w:p w14:paraId="0BC90CF6" w14:textId="39161DA5" w:rsidR="007B51C5" w:rsidRPr="001D7AC8" w:rsidRDefault="007B51C5" w:rsidP="008D3AF3">
      <w:pPr>
        <w:autoSpaceDE w:val="0"/>
        <w:autoSpaceDN w:val="0"/>
        <w:adjustRightInd w:val="0"/>
        <w:jc w:val="both"/>
        <w:rPr>
          <w:lang w:val="nl-NL"/>
        </w:rPr>
      </w:pPr>
    </w:p>
    <w:p w14:paraId="7C7C7CB2" w14:textId="18209B17" w:rsidR="009F41EA" w:rsidRPr="001D7AC8" w:rsidRDefault="00B30757" w:rsidP="003E2A59">
      <w:pPr>
        <w:pStyle w:val="Kop1"/>
        <w:rPr>
          <w:szCs w:val="22"/>
          <w:lang w:val="nl-NL"/>
        </w:rPr>
      </w:pPr>
      <w:bookmarkStart w:id="1" w:name="_Toc137048694"/>
      <w:r w:rsidRPr="001D7AC8">
        <w:rPr>
          <w:szCs w:val="22"/>
          <w:lang w:val="nl-NL"/>
        </w:rPr>
        <w:lastRenderedPageBreak/>
        <w:t>Hoofdstuk 1</w:t>
      </w:r>
      <w:r w:rsidR="009F41EA" w:rsidRPr="001D7AC8">
        <w:rPr>
          <w:szCs w:val="22"/>
          <w:lang w:val="nl-NL"/>
        </w:rPr>
        <w:t xml:space="preserve"> </w:t>
      </w:r>
      <w:r w:rsidRPr="001D7AC8">
        <w:rPr>
          <w:szCs w:val="22"/>
          <w:lang w:val="nl-NL"/>
        </w:rPr>
        <w:t>M</w:t>
      </w:r>
      <w:r w:rsidR="00981570" w:rsidRPr="001D7AC8">
        <w:rPr>
          <w:szCs w:val="22"/>
          <w:lang w:val="nl-NL"/>
        </w:rPr>
        <w:t>issie,</w:t>
      </w:r>
      <w:r w:rsidRPr="001D7AC8">
        <w:rPr>
          <w:szCs w:val="22"/>
          <w:lang w:val="nl-NL"/>
        </w:rPr>
        <w:t xml:space="preserve"> visie</w:t>
      </w:r>
      <w:r w:rsidR="00981570" w:rsidRPr="001D7AC8">
        <w:rPr>
          <w:szCs w:val="22"/>
          <w:lang w:val="nl-NL"/>
        </w:rPr>
        <w:t xml:space="preserve"> en doelstellingen</w:t>
      </w:r>
      <w:bookmarkEnd w:id="1"/>
    </w:p>
    <w:p w14:paraId="1F9B92A5" w14:textId="5ACBB10A" w:rsidR="009F41EA" w:rsidRPr="001D7AC8" w:rsidRDefault="004D5B5A" w:rsidP="008D3AF3">
      <w:pPr>
        <w:autoSpaceDE w:val="0"/>
        <w:autoSpaceDN w:val="0"/>
        <w:adjustRightInd w:val="0"/>
        <w:jc w:val="both"/>
        <w:rPr>
          <w:lang w:val="nl-NL"/>
        </w:rPr>
      </w:pPr>
      <w:r w:rsidRPr="001D7AC8">
        <w:rPr>
          <w:lang w:val="nl-NL"/>
        </w:rPr>
        <w:t xml:space="preserve">Dit hoofdstuk verschaft inzicht over de redenen van de oprichting van </w:t>
      </w:r>
      <w:r w:rsidR="005D59FF">
        <w:rPr>
          <w:lang w:val="nl-NL"/>
        </w:rPr>
        <w:t>Stichting Roots of Resilience</w:t>
      </w:r>
      <w:r w:rsidRPr="001D7AC8">
        <w:rPr>
          <w:lang w:val="nl-NL"/>
        </w:rPr>
        <w:t xml:space="preserve"> en de visie en doelstellingen </w:t>
      </w:r>
      <w:r w:rsidR="00711E78" w:rsidRPr="001D7AC8">
        <w:rPr>
          <w:lang w:val="nl-NL"/>
        </w:rPr>
        <w:t>die de bestuurders hebben voor de stichting.</w:t>
      </w:r>
    </w:p>
    <w:p w14:paraId="33398AC4" w14:textId="77777777" w:rsidR="004D5B5A" w:rsidRPr="001D7AC8" w:rsidRDefault="004D5B5A" w:rsidP="008D3AF3">
      <w:pPr>
        <w:autoSpaceDE w:val="0"/>
        <w:autoSpaceDN w:val="0"/>
        <w:adjustRightInd w:val="0"/>
        <w:jc w:val="both"/>
        <w:rPr>
          <w:lang w:val="nl-NL"/>
        </w:rPr>
      </w:pPr>
    </w:p>
    <w:p w14:paraId="24736043" w14:textId="4D6DC760" w:rsidR="009F41EA" w:rsidRPr="001D7AC8" w:rsidRDefault="006D4823" w:rsidP="008D3AF3">
      <w:pPr>
        <w:autoSpaceDE w:val="0"/>
        <w:autoSpaceDN w:val="0"/>
        <w:adjustRightInd w:val="0"/>
        <w:jc w:val="both"/>
        <w:rPr>
          <w:b/>
          <w:lang w:val="nl-NL"/>
        </w:rPr>
      </w:pPr>
      <w:r w:rsidRPr="001D7AC8">
        <w:rPr>
          <w:b/>
          <w:lang w:val="nl-NL"/>
        </w:rPr>
        <w:t xml:space="preserve">1.1. </w:t>
      </w:r>
      <w:r w:rsidR="00C35A47" w:rsidRPr="001D7AC8">
        <w:rPr>
          <w:b/>
          <w:lang w:val="nl-NL"/>
        </w:rPr>
        <w:t>Waarom</w:t>
      </w:r>
      <w:r w:rsidR="009F41EA" w:rsidRPr="001D7AC8">
        <w:rPr>
          <w:b/>
          <w:lang w:val="nl-NL"/>
        </w:rPr>
        <w:t xml:space="preserve"> </w:t>
      </w:r>
      <w:r w:rsidR="00C35A47" w:rsidRPr="001D7AC8">
        <w:rPr>
          <w:b/>
          <w:lang w:val="nl-NL"/>
        </w:rPr>
        <w:t xml:space="preserve">is </w:t>
      </w:r>
      <w:r w:rsidR="005D59FF">
        <w:rPr>
          <w:b/>
          <w:lang w:val="nl-NL"/>
        </w:rPr>
        <w:t>Stichting Roots of Resilience</w:t>
      </w:r>
      <w:r w:rsidR="00C35A47" w:rsidRPr="001D7AC8">
        <w:rPr>
          <w:b/>
          <w:lang w:val="nl-NL"/>
        </w:rPr>
        <w:t xml:space="preserve"> opgericht?</w:t>
      </w:r>
      <w:r w:rsidR="009F41EA" w:rsidRPr="001D7AC8">
        <w:rPr>
          <w:b/>
          <w:lang w:val="nl-NL"/>
        </w:rPr>
        <w:t xml:space="preserve"> </w:t>
      </w:r>
    </w:p>
    <w:p w14:paraId="74809C3E" w14:textId="169604AA" w:rsidR="000C603B" w:rsidRPr="000C603B" w:rsidRDefault="000C603B" w:rsidP="00AE6785">
      <w:pPr>
        <w:autoSpaceDE w:val="0"/>
        <w:autoSpaceDN w:val="0"/>
        <w:adjustRightInd w:val="0"/>
        <w:jc w:val="both"/>
        <w:rPr>
          <w:b/>
          <w:highlight w:val="yellow"/>
          <w:lang w:val="nl-NL"/>
        </w:rPr>
      </w:pPr>
      <w:r w:rsidRPr="000C603B">
        <w:rPr>
          <w:lang w:val="nl-NL"/>
        </w:rPr>
        <w:t>Stichting Roots of Resilience is opgericht om de meest kwetsbare Afghanen te voorzien van humanitaire hulp. Na de machtsovername van de Taliban in 2021 is een politieke, economische en humanitaire crisis gaande in Afghanistan. Onze stichting wil de negatieve spiraal van armoede en onrecht in Afghanistan doorbreken door duurzaam te investeren in de lokale gemeenschap. Onze stichting is geïnspireerd door de rijke geschiedenis van Afghanistan en de veerkracht van haar bevolking. W</w:t>
      </w:r>
      <w:r w:rsidR="00BA2896">
        <w:rPr>
          <w:lang w:val="nl-NL"/>
        </w:rPr>
        <w:t>ij</w:t>
      </w:r>
      <w:r w:rsidRPr="000C603B">
        <w:rPr>
          <w:lang w:val="nl-NL"/>
        </w:rPr>
        <w:t xml:space="preserve"> geloven dat alle mensen in Afghanistan gelijkwaardig zijn en recht hebben op toegang tot basisbehoeften zoals water, voedsel, onderdak, gezondheidszorg, onderwijs en veiligheid</w:t>
      </w:r>
      <w:r w:rsidRPr="000C603B">
        <w:rPr>
          <w:b/>
          <w:lang w:val="nl-NL"/>
        </w:rPr>
        <w:t>.</w:t>
      </w:r>
    </w:p>
    <w:p w14:paraId="442E74DD" w14:textId="4B7B5464" w:rsidR="00B053E3" w:rsidRDefault="00B053E3" w:rsidP="00AE6785">
      <w:pPr>
        <w:autoSpaceDE w:val="0"/>
        <w:autoSpaceDN w:val="0"/>
        <w:adjustRightInd w:val="0"/>
        <w:jc w:val="both"/>
        <w:rPr>
          <w:b/>
          <w:highlight w:val="yellow"/>
          <w:lang w:val="nl-NL"/>
        </w:rPr>
      </w:pPr>
    </w:p>
    <w:p w14:paraId="1BD443D6" w14:textId="314521CD" w:rsidR="00DA1BA1" w:rsidRPr="00576798" w:rsidRDefault="003A7A27" w:rsidP="00AE6785">
      <w:pPr>
        <w:autoSpaceDE w:val="0"/>
        <w:autoSpaceDN w:val="0"/>
        <w:adjustRightInd w:val="0"/>
        <w:jc w:val="both"/>
        <w:rPr>
          <w:b/>
          <w:lang w:val="nl-NL"/>
        </w:rPr>
      </w:pPr>
      <w:r w:rsidRPr="00576798">
        <w:rPr>
          <w:b/>
          <w:lang w:val="nl-NL"/>
        </w:rPr>
        <w:t>Missie Stichting</w:t>
      </w:r>
    </w:p>
    <w:p w14:paraId="5417E0CB" w14:textId="28FDB817" w:rsidR="003A7A27" w:rsidRPr="000D5A1B" w:rsidRDefault="003A7A27" w:rsidP="003A7A27">
      <w:pPr>
        <w:jc w:val="both"/>
        <w:rPr>
          <w:lang w:val="nl-NL"/>
        </w:rPr>
      </w:pPr>
      <w:r w:rsidRPr="00576798">
        <w:rPr>
          <w:lang w:val="nl-NL"/>
        </w:rPr>
        <w:t xml:space="preserve">Onze stichting is geïnspireerd door de rijke geschiedenis van Afghanistan en de veerkracht van haar bevolking. We geloven dat alle mensen in Afghanistan gelijkwaardig zijn en recht hebben op toegang tot basisbehoeften zoals water, voedsel, onderdak, gezondheidszorg, onderwijs en veiligheid. We erkennen dat Afghanistan de juiste klimaat- en grondstoffen heeft </w:t>
      </w:r>
      <w:r w:rsidR="00CC555C">
        <w:rPr>
          <w:lang w:val="nl-NL"/>
        </w:rPr>
        <w:t>om zelfvoorzienend te zijn en wij</w:t>
      </w:r>
      <w:r w:rsidRPr="00576798">
        <w:rPr>
          <w:lang w:val="nl-NL"/>
        </w:rPr>
        <w:t xml:space="preserve"> willen bijdragen aan het versterken van de lokale gemeenschappen om deze potentie volledig te benutten.</w:t>
      </w:r>
    </w:p>
    <w:p w14:paraId="0B461DAD" w14:textId="6E08D7BC" w:rsidR="00382871" w:rsidRPr="001D7AC8" w:rsidRDefault="00382871" w:rsidP="008D3AF3">
      <w:pPr>
        <w:autoSpaceDE w:val="0"/>
        <w:autoSpaceDN w:val="0"/>
        <w:adjustRightInd w:val="0"/>
        <w:jc w:val="both"/>
        <w:rPr>
          <w:b/>
          <w:lang w:val="nl-NL"/>
        </w:rPr>
      </w:pPr>
    </w:p>
    <w:p w14:paraId="2C874A81" w14:textId="62DD4186" w:rsidR="009F41EA" w:rsidRPr="00576798" w:rsidRDefault="00025E06" w:rsidP="003E2A59">
      <w:pPr>
        <w:pStyle w:val="Kop2"/>
        <w:rPr>
          <w:rFonts w:asciiTheme="minorHAnsi" w:hAnsiTheme="minorHAnsi"/>
          <w:sz w:val="22"/>
          <w:szCs w:val="22"/>
          <w:lang w:val="nl-NL"/>
        </w:rPr>
      </w:pPr>
      <w:bookmarkStart w:id="2" w:name="_Toc137048695"/>
      <w:r w:rsidRPr="00576798">
        <w:rPr>
          <w:rFonts w:asciiTheme="minorHAnsi" w:hAnsiTheme="minorHAnsi"/>
          <w:sz w:val="22"/>
          <w:szCs w:val="22"/>
          <w:lang w:val="nl-NL"/>
        </w:rPr>
        <w:t>1.2</w:t>
      </w:r>
      <w:r w:rsidR="006D4823" w:rsidRPr="00576798">
        <w:rPr>
          <w:rFonts w:asciiTheme="minorHAnsi" w:hAnsiTheme="minorHAnsi"/>
          <w:sz w:val="22"/>
          <w:szCs w:val="22"/>
          <w:lang w:val="nl-NL"/>
        </w:rPr>
        <w:t xml:space="preserve"> </w:t>
      </w:r>
      <w:r w:rsidR="009F41EA" w:rsidRPr="00576798">
        <w:rPr>
          <w:rFonts w:asciiTheme="minorHAnsi" w:hAnsiTheme="minorHAnsi"/>
          <w:sz w:val="22"/>
          <w:szCs w:val="22"/>
          <w:lang w:val="nl-NL"/>
        </w:rPr>
        <w:t>Visie</w:t>
      </w:r>
      <w:r w:rsidR="00DB6676" w:rsidRPr="00576798">
        <w:rPr>
          <w:rFonts w:asciiTheme="minorHAnsi" w:hAnsiTheme="minorHAnsi"/>
          <w:sz w:val="22"/>
          <w:szCs w:val="22"/>
          <w:lang w:val="nl-NL"/>
        </w:rPr>
        <w:t xml:space="preserve"> van </w:t>
      </w:r>
      <w:r w:rsidR="005D59FF" w:rsidRPr="00576798">
        <w:rPr>
          <w:rFonts w:asciiTheme="minorHAnsi" w:hAnsiTheme="minorHAnsi"/>
          <w:sz w:val="22"/>
          <w:szCs w:val="22"/>
          <w:lang w:val="nl-NL"/>
        </w:rPr>
        <w:t>Stichting Roots of Resilience</w:t>
      </w:r>
      <w:bookmarkEnd w:id="2"/>
    </w:p>
    <w:p w14:paraId="183A6E09" w14:textId="2763A8C4" w:rsidR="003A7A27" w:rsidRPr="000D5A1B" w:rsidRDefault="003A7A27" w:rsidP="003A7A27">
      <w:pPr>
        <w:jc w:val="both"/>
        <w:rPr>
          <w:lang w:val="nl-NL"/>
        </w:rPr>
      </w:pPr>
      <w:r w:rsidRPr="00576798">
        <w:rPr>
          <w:lang w:val="nl-NL"/>
        </w:rPr>
        <w:t>Onze stichting streeft naar een toekomst waarin alle inwoners van Afghanistan gelijkwaardig worden behandeld en waarin het land weer de relatieve rust en welvaart ke</w:t>
      </w:r>
      <w:r w:rsidR="00CC555C">
        <w:rPr>
          <w:lang w:val="nl-NL"/>
        </w:rPr>
        <w:t>nt die het ooit heeft gekend. Wij</w:t>
      </w:r>
      <w:r w:rsidRPr="00576798">
        <w:rPr>
          <w:lang w:val="nl-NL"/>
        </w:rPr>
        <w:t xml:space="preserve"> geloven dat het bieden van humanitaire hulp op de korte termijn de eerste stap is in de richting van een stabielere en welvarender toekomst voor het land. Door ons te richten op het versterken van de </w:t>
      </w:r>
      <w:r w:rsidR="00CC555C">
        <w:rPr>
          <w:lang w:val="nl-NL"/>
        </w:rPr>
        <w:t>lokale gemeenschappen, willen wij</w:t>
      </w:r>
      <w:r w:rsidRPr="00576798">
        <w:rPr>
          <w:lang w:val="nl-NL"/>
        </w:rPr>
        <w:t xml:space="preserve"> de mensen in Afghanistan in staat stellen om zelfvoorzienend te zijn en de volledige potentie van het land te be</w:t>
      </w:r>
      <w:r w:rsidR="00CC555C">
        <w:rPr>
          <w:lang w:val="nl-NL"/>
        </w:rPr>
        <w:t xml:space="preserve">nutten. Wij </w:t>
      </w:r>
      <w:r w:rsidR="0002002B">
        <w:rPr>
          <w:lang w:val="nl-NL"/>
        </w:rPr>
        <w:t>halen</w:t>
      </w:r>
      <w:r w:rsidRPr="00576798">
        <w:rPr>
          <w:lang w:val="nl-NL"/>
        </w:rPr>
        <w:t xml:space="preserve"> graag inspiratie uit de geschiedenis van Afghanistan en de veerkracht van haar bevolking om bij te dragen aan een betere toekomst voor het land.</w:t>
      </w:r>
    </w:p>
    <w:p w14:paraId="79371540" w14:textId="1527D6CC" w:rsidR="009F41EA" w:rsidRPr="001D7AC8" w:rsidRDefault="009F41EA" w:rsidP="008D3AF3">
      <w:pPr>
        <w:autoSpaceDE w:val="0"/>
        <w:autoSpaceDN w:val="0"/>
        <w:adjustRightInd w:val="0"/>
        <w:jc w:val="both"/>
        <w:rPr>
          <w:lang w:val="nl-NL"/>
        </w:rPr>
      </w:pPr>
    </w:p>
    <w:p w14:paraId="29044ADC" w14:textId="77A5F34B" w:rsidR="006F2787" w:rsidRPr="001D7AC8" w:rsidRDefault="006D4823" w:rsidP="003E2A59">
      <w:pPr>
        <w:pStyle w:val="Kop2"/>
        <w:rPr>
          <w:rFonts w:asciiTheme="minorHAnsi" w:hAnsiTheme="minorHAnsi"/>
          <w:sz w:val="22"/>
          <w:szCs w:val="22"/>
          <w:lang w:val="nl-NL"/>
        </w:rPr>
      </w:pPr>
      <w:bookmarkStart w:id="3" w:name="_Toc137048696"/>
      <w:r w:rsidRPr="001D7AC8">
        <w:rPr>
          <w:rFonts w:asciiTheme="minorHAnsi" w:hAnsiTheme="minorHAnsi"/>
          <w:sz w:val="22"/>
          <w:szCs w:val="22"/>
          <w:lang w:val="nl-NL"/>
        </w:rPr>
        <w:t>1.</w:t>
      </w:r>
      <w:r w:rsidR="00025E06">
        <w:rPr>
          <w:rFonts w:asciiTheme="minorHAnsi" w:hAnsiTheme="minorHAnsi"/>
          <w:sz w:val="22"/>
          <w:szCs w:val="22"/>
          <w:lang w:val="nl-NL"/>
        </w:rPr>
        <w:t>3</w:t>
      </w:r>
      <w:r w:rsidRPr="001D7AC8">
        <w:rPr>
          <w:rFonts w:asciiTheme="minorHAnsi" w:hAnsiTheme="minorHAnsi"/>
          <w:sz w:val="22"/>
          <w:szCs w:val="22"/>
          <w:lang w:val="nl-NL"/>
        </w:rPr>
        <w:t xml:space="preserve"> </w:t>
      </w:r>
      <w:r w:rsidR="006F2787" w:rsidRPr="001D7AC8">
        <w:rPr>
          <w:rFonts w:asciiTheme="minorHAnsi" w:hAnsiTheme="minorHAnsi"/>
          <w:sz w:val="22"/>
          <w:szCs w:val="22"/>
          <w:lang w:val="nl-NL"/>
        </w:rPr>
        <w:t xml:space="preserve">Doelstellingen </w:t>
      </w:r>
      <w:r w:rsidR="005D59FF">
        <w:rPr>
          <w:rFonts w:asciiTheme="minorHAnsi" w:hAnsiTheme="minorHAnsi"/>
          <w:sz w:val="22"/>
          <w:szCs w:val="22"/>
          <w:lang w:val="nl-NL"/>
        </w:rPr>
        <w:t>Stichting Roots of Resilience</w:t>
      </w:r>
      <w:bookmarkEnd w:id="3"/>
    </w:p>
    <w:p w14:paraId="3935BFA0" w14:textId="77777777" w:rsidR="00C15823" w:rsidRDefault="00C15823" w:rsidP="008D3AF3">
      <w:pPr>
        <w:autoSpaceDE w:val="0"/>
        <w:autoSpaceDN w:val="0"/>
        <w:adjustRightInd w:val="0"/>
        <w:jc w:val="both"/>
        <w:rPr>
          <w:lang w:val="nl-NL"/>
        </w:rPr>
      </w:pPr>
    </w:p>
    <w:p w14:paraId="0FE8B6BE" w14:textId="3AFCA094" w:rsidR="00C15823" w:rsidRDefault="00C15823" w:rsidP="00003CB7">
      <w:pPr>
        <w:jc w:val="both"/>
        <w:rPr>
          <w:lang w:val="nl-NL"/>
        </w:rPr>
      </w:pPr>
      <w:r w:rsidRPr="00EB014D">
        <w:rPr>
          <w:lang w:val="nl-NL"/>
        </w:rPr>
        <w:t>Onze stichting heeft als doelstelling om noodhulp te bieden aan de meest kwetsbare mensen in Afghanistan, zoals vrouwen en kinderen, ontheemde personen, mensen met een handicap en ouderen. W</w:t>
      </w:r>
      <w:r w:rsidR="00EB014D" w:rsidRPr="00EB014D">
        <w:rPr>
          <w:lang w:val="nl-NL"/>
        </w:rPr>
        <w:t>ij</w:t>
      </w:r>
      <w:r w:rsidRPr="00EB014D">
        <w:rPr>
          <w:lang w:val="nl-NL"/>
        </w:rPr>
        <w:t xml:space="preserve"> willen ons ook richten op het bieden van duurzame oplossingen om de impact van humanitaire crises </w:t>
      </w:r>
      <w:r w:rsidR="0053276E" w:rsidRPr="00EB014D">
        <w:rPr>
          <w:lang w:val="nl-NL"/>
        </w:rPr>
        <w:t xml:space="preserve">duurzaam </w:t>
      </w:r>
      <w:r w:rsidRPr="00EB014D">
        <w:rPr>
          <w:lang w:val="nl-NL"/>
        </w:rPr>
        <w:t xml:space="preserve">te verminderen. Dit omvat bijvoorbeeld het versterken van lokale gemeenschappen door middel van het opzetten van water- en sanitatieprogramma's om de toegang tot schoon water te verbeteren, het bieden </w:t>
      </w:r>
      <w:r w:rsidR="00EB014D" w:rsidRPr="00EB014D">
        <w:rPr>
          <w:lang w:val="nl-NL"/>
        </w:rPr>
        <w:t>van toegang tot onderwijs door bijvoorbeeld het renoveren van klaslokalen</w:t>
      </w:r>
      <w:r w:rsidRPr="00EB014D">
        <w:rPr>
          <w:lang w:val="nl-NL"/>
        </w:rPr>
        <w:t xml:space="preserve"> en het ondersteunen van de opbouw van </w:t>
      </w:r>
      <w:r w:rsidR="00EB014D" w:rsidRPr="00EB014D">
        <w:rPr>
          <w:lang w:val="nl-NL"/>
        </w:rPr>
        <w:t xml:space="preserve">kennis ten aanzien van hygiëne. </w:t>
      </w:r>
      <w:r w:rsidRPr="00EB014D">
        <w:rPr>
          <w:lang w:val="nl-NL"/>
        </w:rPr>
        <w:t>W</w:t>
      </w:r>
      <w:r w:rsidR="00EB014D" w:rsidRPr="00EB014D">
        <w:rPr>
          <w:lang w:val="nl-NL"/>
        </w:rPr>
        <w:t>ij</w:t>
      </w:r>
      <w:r w:rsidRPr="00EB014D">
        <w:rPr>
          <w:lang w:val="nl-NL"/>
        </w:rPr>
        <w:t xml:space="preserve"> willen </w:t>
      </w:r>
      <w:r w:rsidR="00EB014D" w:rsidRPr="00EB014D">
        <w:rPr>
          <w:lang w:val="nl-NL"/>
        </w:rPr>
        <w:t xml:space="preserve">in de toekomst </w:t>
      </w:r>
      <w:r w:rsidRPr="00EB014D">
        <w:rPr>
          <w:lang w:val="nl-NL"/>
        </w:rPr>
        <w:t xml:space="preserve">graag bijdragen aan het versterken van de lokale economie en de ontwikkeling van duurzame landbouwpraktijken om de potentie van Afghanistan als zelfvoorzienend land te benutten. Onze doelstelling is om bij te dragen aan het verbeteren van het welzijn van alle inwoners van Afghanistan en het creëren van een betere toekomst voor </w:t>
      </w:r>
      <w:r w:rsidRPr="00EB014D">
        <w:rPr>
          <w:lang w:val="nl-NL"/>
        </w:rPr>
        <w:lastRenderedPageBreak/>
        <w:t>het land als geheel. W</w:t>
      </w:r>
      <w:r w:rsidR="00EB014D" w:rsidRPr="00EB014D">
        <w:rPr>
          <w:lang w:val="nl-NL"/>
        </w:rPr>
        <w:t xml:space="preserve">ij </w:t>
      </w:r>
      <w:r w:rsidRPr="00EB014D">
        <w:rPr>
          <w:lang w:val="nl-NL"/>
        </w:rPr>
        <w:t>willen ons blijven inzetten om dit doel te bereiken door samen te werken met l</w:t>
      </w:r>
      <w:r w:rsidR="00EB014D" w:rsidRPr="00EB014D">
        <w:rPr>
          <w:lang w:val="nl-NL"/>
        </w:rPr>
        <w:t>okale organisaties en</w:t>
      </w:r>
      <w:r w:rsidRPr="00EB014D">
        <w:rPr>
          <w:lang w:val="nl-NL"/>
        </w:rPr>
        <w:t xml:space="preserve"> internationale partners</w:t>
      </w:r>
      <w:r w:rsidR="00720482" w:rsidRPr="00EB014D">
        <w:rPr>
          <w:lang w:val="nl-NL"/>
        </w:rPr>
        <w:t xml:space="preserve">. Daarnaast </w:t>
      </w:r>
      <w:r w:rsidRPr="00EB014D">
        <w:rPr>
          <w:lang w:val="nl-NL"/>
        </w:rPr>
        <w:t xml:space="preserve"> </w:t>
      </w:r>
      <w:r w:rsidR="00720482" w:rsidRPr="00EB014D">
        <w:rPr>
          <w:lang w:val="nl-NL"/>
        </w:rPr>
        <w:t>willen wij</w:t>
      </w:r>
      <w:r w:rsidRPr="00EB014D">
        <w:rPr>
          <w:lang w:val="nl-NL"/>
        </w:rPr>
        <w:t xml:space="preserve"> ervoor te zorgen dat al onze programma's en activiteiten bijdragen aan het bevorderen van gelijkwaardigheid en inclusiviteit.</w:t>
      </w:r>
    </w:p>
    <w:p w14:paraId="0B364EA6" w14:textId="77777777" w:rsidR="00EE09C6" w:rsidRDefault="00EE09C6" w:rsidP="00EE09C6">
      <w:pPr>
        <w:jc w:val="both"/>
        <w:rPr>
          <w:lang w:val="nl-NL"/>
        </w:rPr>
      </w:pPr>
    </w:p>
    <w:p w14:paraId="2AA1E4B3" w14:textId="12D43E86" w:rsidR="00EE09C6" w:rsidRDefault="00EE09C6" w:rsidP="00EE09C6">
      <w:pPr>
        <w:jc w:val="both"/>
        <w:rPr>
          <w:lang w:val="nl-NL"/>
        </w:rPr>
      </w:pPr>
      <w:r w:rsidRPr="006D36CF">
        <w:rPr>
          <w:lang w:val="nl-NL"/>
        </w:rPr>
        <w:t xml:space="preserve">Een belangrijk onderdeel van onze inspanningen om de toegang tot kwalitatief hoogstaand onderwijs te verbeteren, is het renoveren van klaslokalen voor kinderen. Veel scholen in Afghanistan hebben te kampen </w:t>
      </w:r>
      <w:r w:rsidRPr="00EB014D">
        <w:rPr>
          <w:lang w:val="nl-NL"/>
        </w:rPr>
        <w:t>met een tekort aan middelen en infrastructuur, waardoor de kwaliteit van het onderwijs aanzienlijk wordt belemmerd. Door klaslokalen te renoveren en te voorzien van de nodige faciliteiten, zoals elektriciteit, water en sa</w:t>
      </w:r>
      <w:r w:rsidR="00EB014D" w:rsidRPr="00EB014D">
        <w:rPr>
          <w:lang w:val="nl-NL"/>
        </w:rPr>
        <w:t>nitaire voorzieningen, kunnen wij</w:t>
      </w:r>
      <w:r w:rsidRPr="00EB014D">
        <w:rPr>
          <w:lang w:val="nl-NL"/>
        </w:rPr>
        <w:t xml:space="preserve"> een veilige en gezonde omgeving creëren waar kinderen kunnen leren en groeien. Daarnaast zorgt het renoveren van klaslokalen ook voor een verbeterde leerervaring voor de studenten en kan het de motivatie van zowel de studenten als de leraren verhogen. W</w:t>
      </w:r>
      <w:r w:rsidR="00EB014D" w:rsidRPr="00EB014D">
        <w:rPr>
          <w:lang w:val="nl-NL"/>
        </w:rPr>
        <w:t xml:space="preserve">ij </w:t>
      </w:r>
      <w:r w:rsidRPr="00EB014D">
        <w:rPr>
          <w:lang w:val="nl-NL"/>
        </w:rPr>
        <w:t xml:space="preserve">willen ons richten op het renoveren van klaslokalen in afgelegen gebieden en gemeenschappen waar de behoefte aan infrastructuur en middelen het grootst is. Door deze gebieden te bereiken en te voorzien van betere </w:t>
      </w:r>
      <w:r w:rsidR="00EB014D" w:rsidRPr="00EB014D">
        <w:rPr>
          <w:lang w:val="nl-NL"/>
        </w:rPr>
        <w:t>onderwijsfaciliteiten, kunnen wij</w:t>
      </w:r>
      <w:r w:rsidRPr="00EB014D">
        <w:rPr>
          <w:lang w:val="nl-NL"/>
        </w:rPr>
        <w:t xml:space="preserve"> de kloof in onderwijskansen tussen stedelijke en landelijke gebieden ve</w:t>
      </w:r>
      <w:r w:rsidR="00EB014D" w:rsidRPr="00EB014D">
        <w:rPr>
          <w:lang w:val="nl-NL"/>
        </w:rPr>
        <w:t>rminderen.  Al met al geloven wij</w:t>
      </w:r>
      <w:r w:rsidRPr="00EB014D">
        <w:rPr>
          <w:lang w:val="nl-NL"/>
        </w:rPr>
        <w:t xml:space="preserve"> dat het renoveren van klaslokalen een belangrijke stap is in het verbeteren van de kwaliteit van onderwijs en het bieden van gelijke onderwijskansen voor kinderen in Afghanistan.</w:t>
      </w:r>
    </w:p>
    <w:p w14:paraId="42739E6D" w14:textId="2E8019BF" w:rsidR="00EE09C6" w:rsidRDefault="00EE09C6" w:rsidP="00003CB7">
      <w:pPr>
        <w:jc w:val="both"/>
        <w:rPr>
          <w:lang w:val="nl-NL"/>
        </w:rPr>
      </w:pPr>
    </w:p>
    <w:p w14:paraId="03687940" w14:textId="77777777" w:rsidR="00EE09C6" w:rsidRDefault="00EE09C6" w:rsidP="00003CB7">
      <w:pPr>
        <w:jc w:val="both"/>
        <w:rPr>
          <w:lang w:val="nl-NL"/>
        </w:rPr>
      </w:pPr>
    </w:p>
    <w:p w14:paraId="32D40A5F" w14:textId="4CB631F3" w:rsidR="00D65BCC" w:rsidRPr="001D7AC8" w:rsidRDefault="00D65BCC" w:rsidP="00D65BCC">
      <w:pPr>
        <w:pStyle w:val="Kop2"/>
        <w:rPr>
          <w:rFonts w:asciiTheme="minorHAnsi" w:hAnsiTheme="minorHAnsi"/>
          <w:sz w:val="22"/>
          <w:szCs w:val="22"/>
          <w:lang w:val="nl-NL"/>
        </w:rPr>
      </w:pPr>
      <w:bookmarkStart w:id="4" w:name="_Toc137048697"/>
      <w:r w:rsidRPr="001D7AC8">
        <w:rPr>
          <w:rFonts w:asciiTheme="minorHAnsi" w:hAnsiTheme="minorHAnsi"/>
          <w:sz w:val="22"/>
          <w:szCs w:val="22"/>
          <w:lang w:val="nl-NL"/>
        </w:rPr>
        <w:t>1.</w:t>
      </w:r>
      <w:r>
        <w:rPr>
          <w:rFonts w:asciiTheme="minorHAnsi" w:hAnsiTheme="minorHAnsi"/>
          <w:sz w:val="22"/>
          <w:szCs w:val="22"/>
          <w:lang w:val="nl-NL"/>
        </w:rPr>
        <w:t>3.2 Beknopte d</w:t>
      </w:r>
      <w:r w:rsidRPr="001D7AC8">
        <w:rPr>
          <w:rFonts w:asciiTheme="minorHAnsi" w:hAnsiTheme="minorHAnsi"/>
          <w:sz w:val="22"/>
          <w:szCs w:val="22"/>
          <w:lang w:val="nl-NL"/>
        </w:rPr>
        <w:t xml:space="preserve">oelstellingen </w:t>
      </w:r>
      <w:r>
        <w:rPr>
          <w:rFonts w:asciiTheme="minorHAnsi" w:hAnsiTheme="minorHAnsi"/>
          <w:sz w:val="22"/>
          <w:szCs w:val="22"/>
          <w:lang w:val="nl-NL"/>
        </w:rPr>
        <w:t>Stichting Roots of Resilience</w:t>
      </w:r>
      <w:bookmarkEnd w:id="4"/>
    </w:p>
    <w:p w14:paraId="160C3069" w14:textId="5A78580C" w:rsidR="00DB7773" w:rsidRDefault="00DB7773" w:rsidP="008D3AF3">
      <w:pPr>
        <w:autoSpaceDE w:val="0"/>
        <w:autoSpaceDN w:val="0"/>
        <w:adjustRightInd w:val="0"/>
        <w:jc w:val="both"/>
        <w:rPr>
          <w:lang w:val="nl-NL"/>
        </w:rPr>
      </w:pPr>
      <w:r w:rsidRPr="001D7AC8">
        <w:rPr>
          <w:lang w:val="nl-NL"/>
        </w:rPr>
        <w:t xml:space="preserve">In deze </w:t>
      </w:r>
      <w:r w:rsidR="00D65BCC">
        <w:rPr>
          <w:lang w:val="nl-NL"/>
        </w:rPr>
        <w:t>sub-</w:t>
      </w:r>
      <w:r w:rsidRPr="001D7AC8">
        <w:rPr>
          <w:lang w:val="nl-NL"/>
        </w:rPr>
        <w:t xml:space="preserve">paragraaf worden </w:t>
      </w:r>
      <w:r w:rsidR="009D2C92">
        <w:rPr>
          <w:lang w:val="nl-NL"/>
        </w:rPr>
        <w:t xml:space="preserve">een aantal </w:t>
      </w:r>
      <w:r w:rsidRPr="001D7AC8">
        <w:rPr>
          <w:lang w:val="nl-NL"/>
        </w:rPr>
        <w:t xml:space="preserve">doelstellingen van </w:t>
      </w:r>
      <w:r w:rsidR="005D59FF">
        <w:rPr>
          <w:lang w:val="nl-NL"/>
        </w:rPr>
        <w:t>Stichting Roots of Resilience</w:t>
      </w:r>
      <w:r w:rsidRPr="001D7AC8">
        <w:rPr>
          <w:lang w:val="nl-NL"/>
        </w:rPr>
        <w:t xml:space="preserve"> op een beknopte wijze beschreven. </w:t>
      </w:r>
    </w:p>
    <w:p w14:paraId="08C7DD85" w14:textId="78F542AF" w:rsidR="009D2C92" w:rsidRDefault="009D2C92" w:rsidP="008D3AF3">
      <w:pPr>
        <w:autoSpaceDE w:val="0"/>
        <w:autoSpaceDN w:val="0"/>
        <w:adjustRightInd w:val="0"/>
        <w:jc w:val="both"/>
        <w:rPr>
          <w:lang w:val="nl-NL"/>
        </w:rPr>
      </w:pPr>
    </w:p>
    <w:p w14:paraId="4523D283" w14:textId="691213B8" w:rsidR="009D2C92" w:rsidRPr="009D2C92" w:rsidRDefault="009D2C92" w:rsidP="009D2C92">
      <w:pPr>
        <w:pStyle w:val="Lijstalinea"/>
        <w:numPr>
          <w:ilvl w:val="0"/>
          <w:numId w:val="26"/>
        </w:numPr>
        <w:autoSpaceDE w:val="0"/>
        <w:autoSpaceDN w:val="0"/>
        <w:adjustRightInd w:val="0"/>
        <w:jc w:val="both"/>
        <w:rPr>
          <w:lang w:val="nl-NL"/>
        </w:rPr>
      </w:pPr>
      <w:r>
        <w:rPr>
          <w:lang w:val="nl-NL"/>
        </w:rPr>
        <w:t>Op de korte termijn h</w:t>
      </w:r>
      <w:r w:rsidRPr="009D2C92">
        <w:rPr>
          <w:lang w:val="nl-NL"/>
        </w:rPr>
        <w:t>umanitaire hulp bieden aan kwetsbare mensen in Afghanistan, met een specifieke focus op vrouwen, kinderen en mensen met een beperking. Dit omvat het verstrekken van noodpakketten met voedsel en winterkleding.</w:t>
      </w:r>
    </w:p>
    <w:p w14:paraId="0A4FC941" w14:textId="77777777" w:rsidR="009D2C92" w:rsidRPr="009D2C92" w:rsidRDefault="009D2C92" w:rsidP="009D2C92">
      <w:pPr>
        <w:autoSpaceDE w:val="0"/>
        <w:autoSpaceDN w:val="0"/>
        <w:adjustRightInd w:val="0"/>
        <w:jc w:val="both"/>
        <w:rPr>
          <w:lang w:val="nl-NL"/>
        </w:rPr>
      </w:pPr>
    </w:p>
    <w:p w14:paraId="31E8780A" w14:textId="77777777" w:rsidR="009D2C92" w:rsidRPr="009D2C92" w:rsidRDefault="009D2C92" w:rsidP="009D2C92">
      <w:pPr>
        <w:pStyle w:val="Lijstalinea"/>
        <w:numPr>
          <w:ilvl w:val="0"/>
          <w:numId w:val="27"/>
        </w:numPr>
        <w:autoSpaceDE w:val="0"/>
        <w:autoSpaceDN w:val="0"/>
        <w:adjustRightInd w:val="0"/>
        <w:jc w:val="both"/>
        <w:rPr>
          <w:lang w:val="nl-NL"/>
        </w:rPr>
      </w:pPr>
      <w:r w:rsidRPr="009D2C92">
        <w:rPr>
          <w:lang w:val="nl-NL"/>
        </w:rPr>
        <w:t>Financiering van ontwikkelingsprojecten op lange termijn in Afghanistan, zoals de aanleg van waterputten, de financiering van schoollokalen en de bevordering van onderwijs voor kinderen met een beperking.</w:t>
      </w:r>
    </w:p>
    <w:p w14:paraId="3E51DEAA" w14:textId="77777777" w:rsidR="009D2C92" w:rsidRPr="009D2C92" w:rsidRDefault="009D2C92" w:rsidP="009D2C92">
      <w:pPr>
        <w:autoSpaceDE w:val="0"/>
        <w:autoSpaceDN w:val="0"/>
        <w:adjustRightInd w:val="0"/>
        <w:jc w:val="both"/>
        <w:rPr>
          <w:lang w:val="nl-NL"/>
        </w:rPr>
      </w:pPr>
    </w:p>
    <w:p w14:paraId="65D80116" w14:textId="40588ADB" w:rsidR="009D2C92" w:rsidRPr="009D2C92" w:rsidRDefault="009D2C92" w:rsidP="009D2C92">
      <w:pPr>
        <w:pStyle w:val="Lijstalinea"/>
        <w:numPr>
          <w:ilvl w:val="0"/>
          <w:numId w:val="27"/>
        </w:numPr>
        <w:autoSpaceDE w:val="0"/>
        <w:autoSpaceDN w:val="0"/>
        <w:adjustRightInd w:val="0"/>
        <w:jc w:val="both"/>
        <w:rPr>
          <w:lang w:val="nl-NL"/>
        </w:rPr>
      </w:pPr>
      <w:r w:rsidRPr="009D2C92">
        <w:rPr>
          <w:lang w:val="nl-NL"/>
        </w:rPr>
        <w:t>Kennisdeling op het gebied van waterbeheer, onderwijs en medische zorg door middel van deskundige vrijwilligers die hun kennis delen met Afghaanse burgers. Het is</w:t>
      </w:r>
      <w:r>
        <w:rPr>
          <w:lang w:val="nl-NL"/>
        </w:rPr>
        <w:t xml:space="preserve"> daarbij wel</w:t>
      </w:r>
      <w:r w:rsidRPr="009D2C92">
        <w:rPr>
          <w:lang w:val="nl-NL"/>
        </w:rPr>
        <w:t xml:space="preserve"> belangrijk om de behoeften van de Afghaanse bevolking goed in kaart te brengen, zodat de kennisoverdracht op een nuttige en passende manier kan plaatsvinden.</w:t>
      </w:r>
    </w:p>
    <w:p w14:paraId="2AAEA753" w14:textId="77777777" w:rsidR="009D2C92" w:rsidRPr="009D2C92" w:rsidRDefault="009D2C92" w:rsidP="009D2C92">
      <w:pPr>
        <w:autoSpaceDE w:val="0"/>
        <w:autoSpaceDN w:val="0"/>
        <w:adjustRightInd w:val="0"/>
        <w:jc w:val="both"/>
        <w:rPr>
          <w:lang w:val="nl-NL"/>
        </w:rPr>
      </w:pPr>
    </w:p>
    <w:p w14:paraId="0955D813" w14:textId="6B86AECE" w:rsidR="009D2C92" w:rsidRPr="009D2C92" w:rsidRDefault="009D2C92" w:rsidP="009D2C92">
      <w:pPr>
        <w:pStyle w:val="Lijstalinea"/>
        <w:numPr>
          <w:ilvl w:val="0"/>
          <w:numId w:val="27"/>
        </w:numPr>
        <w:autoSpaceDE w:val="0"/>
        <w:autoSpaceDN w:val="0"/>
        <w:adjustRightInd w:val="0"/>
        <w:jc w:val="both"/>
        <w:rPr>
          <w:lang w:val="nl-NL"/>
        </w:rPr>
      </w:pPr>
      <w:r w:rsidRPr="009D2C92">
        <w:rPr>
          <w:lang w:val="nl-NL"/>
        </w:rPr>
        <w:t>Onderhoud van goede relaties met mensen in Afghanistan, aangezien dit van cruciaal belang is voor het werk va</w:t>
      </w:r>
      <w:r>
        <w:rPr>
          <w:lang w:val="nl-NL"/>
        </w:rPr>
        <w:t>n Stichting Roots of Resilience en een van de belangrijkste speerpunten van de stichting.</w:t>
      </w:r>
    </w:p>
    <w:p w14:paraId="3D4EF7DE" w14:textId="77777777" w:rsidR="009D2C92" w:rsidRPr="009D2C92" w:rsidRDefault="009D2C92" w:rsidP="009D2C92">
      <w:pPr>
        <w:autoSpaceDE w:val="0"/>
        <w:autoSpaceDN w:val="0"/>
        <w:adjustRightInd w:val="0"/>
        <w:jc w:val="both"/>
        <w:rPr>
          <w:lang w:val="nl-NL"/>
        </w:rPr>
      </w:pPr>
    </w:p>
    <w:p w14:paraId="740C2670" w14:textId="65EE26A6" w:rsidR="009D2C92" w:rsidRDefault="009D2C92" w:rsidP="009D2C92">
      <w:pPr>
        <w:pStyle w:val="Lijstalinea"/>
        <w:numPr>
          <w:ilvl w:val="0"/>
          <w:numId w:val="27"/>
        </w:numPr>
        <w:autoSpaceDE w:val="0"/>
        <w:autoSpaceDN w:val="0"/>
        <w:adjustRightInd w:val="0"/>
        <w:jc w:val="both"/>
        <w:rPr>
          <w:lang w:val="nl-NL"/>
        </w:rPr>
      </w:pPr>
      <w:r w:rsidRPr="009D2C92">
        <w:rPr>
          <w:lang w:val="nl-NL"/>
        </w:rPr>
        <w:t xml:space="preserve">Het bestuur van Stichting Roots of Resilience benadrukt dat de doelstellingen van de organisatie strikt humanitair zijn. De organisatie neemt geen politieke standpunten in en vertegenwoordigt </w:t>
      </w:r>
      <w:r w:rsidRPr="009D2C92">
        <w:rPr>
          <w:lang w:val="nl-NL"/>
        </w:rPr>
        <w:lastRenderedPageBreak/>
        <w:t>geen politieke overtuigingen. Het staat de bestuursleden echter vrij om persoonlijke politieke standpunten in te nemen en te delen.</w:t>
      </w:r>
    </w:p>
    <w:p w14:paraId="10A7F4DB" w14:textId="77777777" w:rsidR="009D2C92" w:rsidRPr="009D2C92" w:rsidRDefault="009D2C92" w:rsidP="009D2C92">
      <w:pPr>
        <w:pStyle w:val="Lijstalinea"/>
        <w:rPr>
          <w:lang w:val="nl-NL"/>
        </w:rPr>
      </w:pPr>
    </w:p>
    <w:p w14:paraId="7C4D93C1" w14:textId="4D4353F8" w:rsidR="009D2C92" w:rsidRPr="009D2C92" w:rsidRDefault="001A1985" w:rsidP="009D2C92">
      <w:pPr>
        <w:pStyle w:val="Lijstalinea"/>
        <w:numPr>
          <w:ilvl w:val="0"/>
          <w:numId w:val="27"/>
        </w:numPr>
        <w:autoSpaceDE w:val="0"/>
        <w:autoSpaceDN w:val="0"/>
        <w:adjustRightInd w:val="0"/>
        <w:jc w:val="both"/>
        <w:rPr>
          <w:lang w:val="nl-NL"/>
        </w:rPr>
      </w:pPr>
      <w:r w:rsidRPr="001A1985">
        <w:rPr>
          <w:lang w:val="nl-NL"/>
        </w:rPr>
        <w:t>D</w:t>
      </w:r>
      <w:r>
        <w:rPr>
          <w:lang w:val="nl-NL"/>
        </w:rPr>
        <w:t>aarnaast</w:t>
      </w:r>
      <w:r w:rsidRPr="001A1985">
        <w:rPr>
          <w:lang w:val="nl-NL"/>
        </w:rPr>
        <w:t xml:space="preserve"> </w:t>
      </w:r>
      <w:r w:rsidR="005D137B">
        <w:rPr>
          <w:lang w:val="nl-NL"/>
        </w:rPr>
        <w:t>wil het bestuur van Stichting Roots of Resilience</w:t>
      </w:r>
      <w:r w:rsidRPr="001A1985">
        <w:rPr>
          <w:lang w:val="nl-NL"/>
        </w:rPr>
        <w:t xml:space="preserve"> ervoor te zorgen dat al</w:t>
      </w:r>
      <w:r w:rsidR="005D137B">
        <w:rPr>
          <w:lang w:val="nl-NL"/>
        </w:rPr>
        <w:t xml:space="preserve">le </w:t>
      </w:r>
      <w:r w:rsidRPr="001A1985">
        <w:rPr>
          <w:lang w:val="nl-NL"/>
        </w:rPr>
        <w:t>programma's en activiteiten</w:t>
      </w:r>
      <w:r w:rsidR="005D137B">
        <w:rPr>
          <w:lang w:val="nl-NL"/>
        </w:rPr>
        <w:t xml:space="preserve"> van de organisatie</w:t>
      </w:r>
      <w:r w:rsidRPr="001A1985">
        <w:rPr>
          <w:lang w:val="nl-NL"/>
        </w:rPr>
        <w:t xml:space="preserve"> bijdragen aan het bevorderen van gel</w:t>
      </w:r>
      <w:r>
        <w:rPr>
          <w:lang w:val="nl-NL"/>
        </w:rPr>
        <w:t>ijkwaardigheid en inclusiviteit in Afghanistan en elders.</w:t>
      </w:r>
    </w:p>
    <w:p w14:paraId="52D5AA4F" w14:textId="53073CD6" w:rsidR="00F6717F" w:rsidRDefault="00F6717F" w:rsidP="003E2A59">
      <w:pPr>
        <w:pStyle w:val="Kop1"/>
        <w:rPr>
          <w:szCs w:val="22"/>
          <w:lang w:val="nl-NL"/>
        </w:rPr>
      </w:pPr>
    </w:p>
    <w:p w14:paraId="3A4EF223" w14:textId="387B29F1" w:rsidR="00006F34" w:rsidRPr="001D7AC8" w:rsidRDefault="00006F34" w:rsidP="003E2A59">
      <w:pPr>
        <w:pStyle w:val="Kop1"/>
        <w:rPr>
          <w:szCs w:val="22"/>
          <w:lang w:val="nl-NL"/>
        </w:rPr>
      </w:pPr>
      <w:bookmarkStart w:id="5" w:name="_Toc137048698"/>
      <w:r w:rsidRPr="001D7AC8">
        <w:rPr>
          <w:szCs w:val="22"/>
          <w:lang w:val="nl-NL"/>
        </w:rPr>
        <w:t xml:space="preserve">Hoofdstuk 2 </w:t>
      </w:r>
      <w:r w:rsidR="002F0B75" w:rsidRPr="001D7AC8">
        <w:rPr>
          <w:szCs w:val="22"/>
          <w:lang w:val="nl-NL"/>
        </w:rPr>
        <w:t xml:space="preserve">Organisatie </w:t>
      </w:r>
      <w:r w:rsidR="00E77279" w:rsidRPr="001D7AC8">
        <w:rPr>
          <w:szCs w:val="22"/>
          <w:lang w:val="nl-NL"/>
        </w:rPr>
        <w:t xml:space="preserve">van </w:t>
      </w:r>
      <w:r w:rsidR="005D59FF">
        <w:rPr>
          <w:szCs w:val="22"/>
          <w:lang w:val="nl-NL"/>
        </w:rPr>
        <w:t>Stichting Roots of Resilience</w:t>
      </w:r>
      <w:bookmarkEnd w:id="5"/>
    </w:p>
    <w:p w14:paraId="00401685" w14:textId="0C6C7680" w:rsidR="00C84724" w:rsidRPr="001D7AC8" w:rsidRDefault="00032907" w:rsidP="00032907">
      <w:pPr>
        <w:rPr>
          <w:lang w:val="nl-NL"/>
        </w:rPr>
      </w:pPr>
      <w:r w:rsidRPr="001D7AC8">
        <w:rPr>
          <w:lang w:val="nl-NL"/>
        </w:rPr>
        <w:t xml:space="preserve">Dit hoofdstuk verschaft inzicht over </w:t>
      </w:r>
      <w:r w:rsidR="005D59FF">
        <w:rPr>
          <w:lang w:val="nl-NL"/>
        </w:rPr>
        <w:t>Stichting Roots of Resilience</w:t>
      </w:r>
      <w:r w:rsidRPr="001D7AC8">
        <w:rPr>
          <w:lang w:val="nl-NL"/>
        </w:rPr>
        <w:t>.</w:t>
      </w:r>
      <w:r w:rsidR="00C84724" w:rsidRPr="001D7AC8">
        <w:rPr>
          <w:lang w:val="nl-NL"/>
        </w:rPr>
        <w:t xml:space="preserve"> D</w:t>
      </w:r>
      <w:r w:rsidR="00095127" w:rsidRPr="001D7AC8">
        <w:rPr>
          <w:lang w:val="nl-NL"/>
        </w:rPr>
        <w:t xml:space="preserve">e bestuurders worden kort voorgesteld. Daarnaast volgt een beschrijving van de onderlinge taakverdeling van de bestuurders. Deze is gebaseerd op basis van de verschillende expertises van de bestuurders. Ten slotte volgt het beloningsbeleid van </w:t>
      </w:r>
      <w:r w:rsidR="005D59FF">
        <w:rPr>
          <w:lang w:val="nl-NL"/>
        </w:rPr>
        <w:t>Stichting Roots of Resilience</w:t>
      </w:r>
      <w:r w:rsidR="00813631" w:rsidRPr="001D7AC8">
        <w:rPr>
          <w:lang w:val="nl-NL"/>
        </w:rPr>
        <w:t xml:space="preserve"> en dat is dat iedereen zich op vrijwillige basis inzet voor </w:t>
      </w:r>
      <w:r w:rsidR="005D59FF">
        <w:rPr>
          <w:lang w:val="nl-NL"/>
        </w:rPr>
        <w:t>Stichting Roots of Resilience</w:t>
      </w:r>
      <w:r w:rsidR="00813631" w:rsidRPr="001D7AC8">
        <w:rPr>
          <w:lang w:val="nl-NL"/>
        </w:rPr>
        <w:t>.</w:t>
      </w:r>
      <w:r w:rsidR="00095127" w:rsidRPr="001D7AC8">
        <w:rPr>
          <w:lang w:val="nl-NL"/>
        </w:rPr>
        <w:t xml:space="preserve"> </w:t>
      </w:r>
    </w:p>
    <w:p w14:paraId="77DE5439" w14:textId="411DFE11" w:rsidR="006F2787" w:rsidRPr="001D7AC8" w:rsidRDefault="006F2787" w:rsidP="008D3AF3">
      <w:pPr>
        <w:autoSpaceDE w:val="0"/>
        <w:autoSpaceDN w:val="0"/>
        <w:adjustRightInd w:val="0"/>
        <w:jc w:val="both"/>
        <w:rPr>
          <w:lang w:val="nl-NL"/>
        </w:rPr>
      </w:pPr>
    </w:p>
    <w:p w14:paraId="36A89CA8" w14:textId="3DB8C13D" w:rsidR="001E3446" w:rsidRPr="001D7AC8" w:rsidRDefault="006D4823" w:rsidP="003E2A59">
      <w:pPr>
        <w:pStyle w:val="Kop2"/>
        <w:rPr>
          <w:rFonts w:asciiTheme="minorHAnsi" w:hAnsiTheme="minorHAnsi"/>
          <w:sz w:val="22"/>
          <w:szCs w:val="22"/>
          <w:lang w:val="nl-NL"/>
        </w:rPr>
      </w:pPr>
      <w:bookmarkStart w:id="6" w:name="_Toc137048699"/>
      <w:r w:rsidRPr="001D7AC8">
        <w:rPr>
          <w:rFonts w:asciiTheme="minorHAnsi" w:hAnsiTheme="minorHAnsi"/>
          <w:sz w:val="22"/>
          <w:szCs w:val="22"/>
          <w:lang w:val="nl-NL"/>
        </w:rPr>
        <w:t xml:space="preserve">2.1 </w:t>
      </w:r>
      <w:r w:rsidR="001E3446" w:rsidRPr="001D7AC8">
        <w:rPr>
          <w:rFonts w:asciiTheme="minorHAnsi" w:hAnsiTheme="minorHAnsi"/>
          <w:sz w:val="22"/>
          <w:szCs w:val="22"/>
          <w:lang w:val="nl-NL"/>
        </w:rPr>
        <w:t>Over de stichting</w:t>
      </w:r>
      <w:bookmarkEnd w:id="6"/>
    </w:p>
    <w:p w14:paraId="3F20C861" w14:textId="6D16038C" w:rsidR="009B631A" w:rsidRPr="001D7AC8" w:rsidRDefault="001E3446" w:rsidP="008D3AF3">
      <w:pPr>
        <w:autoSpaceDE w:val="0"/>
        <w:autoSpaceDN w:val="0"/>
        <w:adjustRightInd w:val="0"/>
        <w:jc w:val="both"/>
        <w:rPr>
          <w:lang w:val="nl-NL"/>
        </w:rPr>
      </w:pPr>
      <w:r w:rsidRPr="001D7AC8">
        <w:rPr>
          <w:lang w:val="nl-NL"/>
        </w:rPr>
        <w:t xml:space="preserve">Statutaire naam: Stichting </w:t>
      </w:r>
      <w:r w:rsidR="003A5322">
        <w:rPr>
          <w:lang w:val="nl-NL"/>
        </w:rPr>
        <w:t>Roots of Resilience</w:t>
      </w:r>
    </w:p>
    <w:p w14:paraId="53854903" w14:textId="21A16971" w:rsidR="009B631A" w:rsidRPr="001D7AC8" w:rsidRDefault="009B631A" w:rsidP="008D3AF3">
      <w:pPr>
        <w:autoSpaceDE w:val="0"/>
        <w:autoSpaceDN w:val="0"/>
        <w:adjustRightInd w:val="0"/>
        <w:jc w:val="both"/>
        <w:rPr>
          <w:lang w:val="nl-NL"/>
        </w:rPr>
      </w:pPr>
      <w:r w:rsidRPr="001D7AC8">
        <w:rPr>
          <w:lang w:val="nl-NL"/>
        </w:rPr>
        <w:t>Adres</w:t>
      </w:r>
      <w:r w:rsidR="001142E0" w:rsidRPr="001D7AC8">
        <w:rPr>
          <w:lang w:val="nl-NL"/>
        </w:rPr>
        <w:t>: Punt Sniep 408</w:t>
      </w:r>
      <w:r w:rsidR="00B77AB5">
        <w:rPr>
          <w:lang w:val="nl-NL"/>
        </w:rPr>
        <w:t>,</w:t>
      </w:r>
      <w:r w:rsidR="001142E0" w:rsidRPr="001D7AC8">
        <w:rPr>
          <w:lang w:val="nl-NL"/>
        </w:rPr>
        <w:t xml:space="preserve"> 1112 AD Diemen</w:t>
      </w:r>
    </w:p>
    <w:p w14:paraId="0C9891BA" w14:textId="25116548" w:rsidR="001142E0" w:rsidRPr="001D7AC8" w:rsidRDefault="001E3446" w:rsidP="008D3AF3">
      <w:pPr>
        <w:autoSpaceDE w:val="0"/>
        <w:autoSpaceDN w:val="0"/>
        <w:adjustRightInd w:val="0"/>
        <w:jc w:val="both"/>
        <w:rPr>
          <w:lang w:val="nl-NL"/>
        </w:rPr>
      </w:pPr>
      <w:r w:rsidRPr="001D7AC8">
        <w:rPr>
          <w:lang w:val="nl-NL"/>
        </w:rPr>
        <w:t xml:space="preserve">Website: </w:t>
      </w:r>
      <w:r w:rsidR="00D839BC">
        <w:fldChar w:fldCharType="begin"/>
      </w:r>
      <w:r w:rsidR="00D839BC" w:rsidRPr="00486D73">
        <w:rPr>
          <w:lang w:val="nl-NL"/>
        </w:rPr>
        <w:instrText xml:space="preserve"> HYPERLINK "http://www.rootsofresilience.foundation/" </w:instrText>
      </w:r>
      <w:r w:rsidR="00D839BC">
        <w:fldChar w:fldCharType="separate"/>
      </w:r>
      <w:r w:rsidR="003A5322" w:rsidRPr="003A5322">
        <w:rPr>
          <w:rStyle w:val="Hyperlink"/>
          <w:lang w:val="nl-NL"/>
        </w:rPr>
        <w:t>www.rootsofresilience.foundation</w:t>
      </w:r>
      <w:r w:rsidR="00D839BC">
        <w:rPr>
          <w:rStyle w:val="Hyperlink"/>
          <w:lang w:val="nl-NL"/>
        </w:rPr>
        <w:fldChar w:fldCharType="end"/>
      </w:r>
    </w:p>
    <w:p w14:paraId="71E93A8C" w14:textId="77AE4A61" w:rsidR="001E3446" w:rsidRPr="00C90D46" w:rsidRDefault="001E3446" w:rsidP="008D3AF3">
      <w:pPr>
        <w:autoSpaceDE w:val="0"/>
        <w:autoSpaceDN w:val="0"/>
        <w:adjustRightInd w:val="0"/>
        <w:jc w:val="both"/>
      </w:pPr>
      <w:r w:rsidRPr="00C90D46">
        <w:t xml:space="preserve">IBAN: </w:t>
      </w:r>
      <w:r w:rsidR="003A5322" w:rsidRPr="00C90D46">
        <w:t>NL</w:t>
      </w:r>
      <w:r w:rsidR="00C90D46">
        <w:t>0</w:t>
      </w:r>
      <w:r w:rsidR="00C90D46" w:rsidRPr="00C90D46">
        <w:t>8 BUNQ 2090524618</w:t>
      </w:r>
    </w:p>
    <w:p w14:paraId="4BD81044" w14:textId="4CC33A9B" w:rsidR="001E3446" w:rsidRPr="00C90D46" w:rsidRDefault="001E3446" w:rsidP="008D3AF3">
      <w:pPr>
        <w:autoSpaceDE w:val="0"/>
        <w:autoSpaceDN w:val="0"/>
        <w:adjustRightInd w:val="0"/>
        <w:jc w:val="both"/>
      </w:pPr>
      <w:r w:rsidRPr="00C90D46">
        <w:t>KVK</w:t>
      </w:r>
      <w:r w:rsidR="00760BDF" w:rsidRPr="00C90D46">
        <w:t xml:space="preserve">: </w:t>
      </w:r>
      <w:r w:rsidR="00E23DE0" w:rsidRPr="00C90D46">
        <w:t>90114876</w:t>
      </w:r>
    </w:p>
    <w:p w14:paraId="05596E3D" w14:textId="755F768B" w:rsidR="00DB53CB" w:rsidRPr="00C90D46" w:rsidRDefault="003A5322" w:rsidP="008D3AF3">
      <w:pPr>
        <w:autoSpaceDE w:val="0"/>
        <w:autoSpaceDN w:val="0"/>
        <w:adjustRightInd w:val="0"/>
        <w:jc w:val="both"/>
      </w:pPr>
      <w:r w:rsidRPr="00C90D46">
        <w:t xml:space="preserve">RSIN: </w:t>
      </w:r>
      <w:r w:rsidR="00E23DE0" w:rsidRPr="00C90D46">
        <w:t>865213677</w:t>
      </w:r>
    </w:p>
    <w:p w14:paraId="4F17D6C7" w14:textId="6CD072AF" w:rsidR="004C379E" w:rsidRPr="001D7AC8" w:rsidRDefault="004C379E" w:rsidP="008D3AF3">
      <w:pPr>
        <w:autoSpaceDE w:val="0"/>
        <w:autoSpaceDN w:val="0"/>
        <w:adjustRightInd w:val="0"/>
        <w:jc w:val="both"/>
        <w:rPr>
          <w:lang w:val="nl-NL"/>
        </w:rPr>
      </w:pPr>
      <w:r w:rsidRPr="001D7AC8">
        <w:rPr>
          <w:lang w:val="nl-NL"/>
        </w:rPr>
        <w:t>ANBI:</w:t>
      </w:r>
      <w:r w:rsidR="00807BDF">
        <w:rPr>
          <w:lang w:val="nl-NL"/>
        </w:rPr>
        <w:t xml:space="preserve"> </w:t>
      </w:r>
      <w:r w:rsidR="00693624">
        <w:rPr>
          <w:lang w:val="nl-NL"/>
        </w:rPr>
        <w:t xml:space="preserve">vanaf </w:t>
      </w:r>
      <w:r w:rsidR="00693624" w:rsidRPr="00693624">
        <w:rPr>
          <w:lang w:val="nl-NL"/>
        </w:rPr>
        <w:t>04-05-2023</w:t>
      </w:r>
      <w:r w:rsidR="00693624">
        <w:rPr>
          <w:lang w:val="nl-NL"/>
        </w:rPr>
        <w:t xml:space="preserve"> </w:t>
      </w:r>
      <w:r w:rsidR="00B833B7" w:rsidRPr="00B833B7">
        <w:rPr>
          <w:rFonts w:ascii="Segoe UI Symbol" w:hAnsi="Segoe UI Symbol" w:cs="Segoe UI Symbol"/>
          <w:lang w:val="nl-NL"/>
        </w:rPr>
        <w:t>✓</w:t>
      </w:r>
    </w:p>
    <w:p w14:paraId="3B43F2C6" w14:textId="0E6BD89F" w:rsidR="001169E3" w:rsidRPr="001D7AC8" w:rsidRDefault="001169E3" w:rsidP="008D3AF3">
      <w:pPr>
        <w:autoSpaceDE w:val="0"/>
        <w:autoSpaceDN w:val="0"/>
        <w:adjustRightInd w:val="0"/>
        <w:jc w:val="both"/>
        <w:rPr>
          <w:lang w:val="nl-NL"/>
        </w:rPr>
      </w:pPr>
    </w:p>
    <w:p w14:paraId="46F82EA0" w14:textId="10A73DA8" w:rsidR="00760BDF" w:rsidRPr="001D7AC8" w:rsidRDefault="006D4823" w:rsidP="003E2A59">
      <w:pPr>
        <w:pStyle w:val="Kop2"/>
        <w:rPr>
          <w:rFonts w:asciiTheme="minorHAnsi" w:hAnsiTheme="minorHAnsi"/>
          <w:sz w:val="22"/>
          <w:szCs w:val="22"/>
          <w:lang w:val="nl-NL"/>
        </w:rPr>
      </w:pPr>
      <w:bookmarkStart w:id="7" w:name="_Toc137048700"/>
      <w:r w:rsidRPr="001D7AC8">
        <w:rPr>
          <w:rFonts w:asciiTheme="minorHAnsi" w:hAnsiTheme="minorHAnsi"/>
          <w:sz w:val="22"/>
          <w:szCs w:val="22"/>
          <w:lang w:val="nl-NL"/>
        </w:rPr>
        <w:t>2.2.</w:t>
      </w:r>
      <w:r w:rsidR="00760BDF" w:rsidRPr="001D7AC8">
        <w:rPr>
          <w:rFonts w:asciiTheme="minorHAnsi" w:hAnsiTheme="minorHAnsi"/>
          <w:sz w:val="22"/>
          <w:szCs w:val="22"/>
          <w:lang w:val="nl-NL"/>
        </w:rPr>
        <w:t xml:space="preserve">Dagelijks bestuur </w:t>
      </w:r>
      <w:r w:rsidR="005D59FF">
        <w:rPr>
          <w:rFonts w:asciiTheme="minorHAnsi" w:hAnsiTheme="minorHAnsi"/>
          <w:sz w:val="22"/>
          <w:szCs w:val="22"/>
          <w:lang w:val="nl-NL"/>
        </w:rPr>
        <w:t>Stichting Roots of Resilience</w:t>
      </w:r>
      <w:bookmarkEnd w:id="7"/>
    </w:p>
    <w:p w14:paraId="68015087" w14:textId="17D7D974" w:rsidR="006F2787" w:rsidRPr="001D7AC8" w:rsidRDefault="005D59FF" w:rsidP="008D3AF3">
      <w:pPr>
        <w:autoSpaceDE w:val="0"/>
        <w:autoSpaceDN w:val="0"/>
        <w:adjustRightInd w:val="0"/>
        <w:jc w:val="both"/>
        <w:rPr>
          <w:lang w:val="nl-NL"/>
        </w:rPr>
      </w:pPr>
      <w:r>
        <w:rPr>
          <w:lang w:val="nl-NL"/>
        </w:rPr>
        <w:t>Stichting Roots of Resilience</w:t>
      </w:r>
      <w:r w:rsidR="001141EE" w:rsidRPr="001D7AC8">
        <w:rPr>
          <w:lang w:val="nl-NL"/>
        </w:rPr>
        <w:t xml:space="preserve"> wordt b</w:t>
      </w:r>
      <w:r w:rsidR="00AB61D8">
        <w:rPr>
          <w:lang w:val="nl-NL"/>
        </w:rPr>
        <w:t xml:space="preserve">estuurd door drie </w:t>
      </w:r>
      <w:r w:rsidR="004F5411" w:rsidRPr="001D7AC8">
        <w:rPr>
          <w:lang w:val="nl-NL"/>
        </w:rPr>
        <w:t>bestuursleden met ieder een eigen specialisme.</w:t>
      </w:r>
      <w:r w:rsidR="00760BDF" w:rsidRPr="001D7AC8">
        <w:rPr>
          <w:lang w:val="nl-NL"/>
        </w:rPr>
        <w:t xml:space="preserve"> Hierna worden de bestuursleden kort voorgesteld.</w:t>
      </w:r>
    </w:p>
    <w:p w14:paraId="33800E7C" w14:textId="4F53567A" w:rsidR="001169E3" w:rsidRPr="001D7AC8" w:rsidRDefault="001169E3" w:rsidP="008D3AF3">
      <w:pPr>
        <w:autoSpaceDE w:val="0"/>
        <w:autoSpaceDN w:val="0"/>
        <w:adjustRightInd w:val="0"/>
        <w:jc w:val="both"/>
        <w:rPr>
          <w:b/>
          <w:lang w:val="nl-NL"/>
        </w:rPr>
      </w:pPr>
    </w:p>
    <w:p w14:paraId="4A82E6FC" w14:textId="1497C635" w:rsidR="006C268B" w:rsidRPr="001D7AC8" w:rsidRDefault="00E00493" w:rsidP="003E2A59">
      <w:pPr>
        <w:pStyle w:val="Kop2"/>
        <w:rPr>
          <w:rFonts w:asciiTheme="minorHAnsi" w:hAnsiTheme="minorHAnsi"/>
          <w:sz w:val="22"/>
          <w:szCs w:val="22"/>
          <w:lang w:val="nl-NL"/>
        </w:rPr>
      </w:pPr>
      <w:bookmarkStart w:id="8" w:name="_Toc137048701"/>
      <w:r w:rsidRPr="006E74D0">
        <w:rPr>
          <w:rFonts w:asciiTheme="minorHAnsi" w:hAnsiTheme="minorHAnsi"/>
          <w:noProof/>
          <w:sz w:val="22"/>
          <w:szCs w:val="22"/>
          <w:lang w:val="nl-NL" w:eastAsia="nl-NL"/>
        </w:rPr>
        <w:lastRenderedPageBreak/>
        <w:drawing>
          <wp:anchor distT="0" distB="0" distL="114300" distR="114300" simplePos="0" relativeHeight="251670528" behindDoc="0" locked="0" layoutInCell="1" allowOverlap="1" wp14:anchorId="6CB60D4D" wp14:editId="23F605FC">
            <wp:simplePos x="0" y="0"/>
            <wp:positionH relativeFrom="column">
              <wp:posOffset>3498215</wp:posOffset>
            </wp:positionH>
            <wp:positionV relativeFrom="paragraph">
              <wp:posOffset>86360</wp:posOffset>
            </wp:positionV>
            <wp:extent cx="2860040" cy="4297680"/>
            <wp:effectExtent l="0" t="0" r="0" b="7620"/>
            <wp:wrapSquare wrapText="bothSides"/>
            <wp:docPr id="8" name="Afbeelding 8" descr="\\ad.rws.nl\p-dfs01\homes\qayoumif\Downloads\thumbnail_Bertels Fotografi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rws.nl\p-dfs01\homes\qayoumif\Downloads\thumbnail_Bertels Fotografie -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60040" cy="4297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4823" w:rsidRPr="001D7AC8">
        <w:rPr>
          <w:rFonts w:asciiTheme="minorHAnsi" w:hAnsiTheme="minorHAnsi"/>
          <w:sz w:val="22"/>
          <w:szCs w:val="22"/>
          <w:lang w:val="nl-NL"/>
        </w:rPr>
        <w:t xml:space="preserve">2.2.1 </w:t>
      </w:r>
      <w:r w:rsidR="000F1D68" w:rsidRPr="001D7AC8">
        <w:rPr>
          <w:rFonts w:asciiTheme="minorHAnsi" w:hAnsiTheme="minorHAnsi"/>
          <w:sz w:val="22"/>
          <w:szCs w:val="22"/>
          <w:lang w:val="nl-NL"/>
        </w:rPr>
        <w:t>Bestuursvoorzitter</w:t>
      </w:r>
      <w:r w:rsidR="00DF7A24">
        <w:rPr>
          <w:rFonts w:asciiTheme="minorHAnsi" w:hAnsiTheme="minorHAnsi"/>
          <w:sz w:val="22"/>
          <w:szCs w:val="22"/>
          <w:lang w:val="nl-NL"/>
        </w:rPr>
        <w:t xml:space="preserve"> en oprichter</w:t>
      </w:r>
      <w:r w:rsidR="000F1D68" w:rsidRPr="001D7AC8">
        <w:rPr>
          <w:rFonts w:asciiTheme="minorHAnsi" w:hAnsiTheme="minorHAnsi"/>
          <w:sz w:val="22"/>
          <w:szCs w:val="22"/>
          <w:lang w:val="nl-NL"/>
        </w:rPr>
        <w:t xml:space="preserve"> </w:t>
      </w:r>
      <w:r w:rsidR="006C268B" w:rsidRPr="001D7AC8">
        <w:rPr>
          <w:rFonts w:asciiTheme="minorHAnsi" w:hAnsiTheme="minorHAnsi"/>
          <w:sz w:val="22"/>
          <w:szCs w:val="22"/>
          <w:lang w:val="nl-NL"/>
        </w:rPr>
        <w:t>Farhad Qayoumi</w:t>
      </w:r>
      <w:bookmarkEnd w:id="8"/>
      <w:r w:rsidR="005F4107" w:rsidRPr="001D7AC8">
        <w:rPr>
          <w:rFonts w:asciiTheme="minorHAnsi" w:hAnsiTheme="minorHAnsi"/>
          <w:sz w:val="22"/>
          <w:szCs w:val="22"/>
          <w:lang w:val="nl-NL"/>
        </w:rPr>
        <w:t xml:space="preserve"> </w:t>
      </w:r>
    </w:p>
    <w:p w14:paraId="0BC9A389" w14:textId="1D3BA78E" w:rsidR="006C268B" w:rsidRPr="001D7AC8" w:rsidRDefault="006C268B" w:rsidP="008D3AF3">
      <w:pPr>
        <w:autoSpaceDE w:val="0"/>
        <w:autoSpaceDN w:val="0"/>
        <w:adjustRightInd w:val="0"/>
        <w:jc w:val="both"/>
        <w:rPr>
          <w:lang w:val="nl-NL"/>
        </w:rPr>
      </w:pPr>
      <w:r w:rsidRPr="001D7AC8">
        <w:rPr>
          <w:lang w:val="nl-NL"/>
        </w:rPr>
        <w:t xml:space="preserve">Mijn naam is Farhad Qayoumi en ik ben geboren op 10 februari 1992 in Kabul te Afghanistan. Mijn ouders vluchtten met mij en mijn zusje voor de oorlog in Afghanistan toen ik 7 jaar oud was. Eenmaal in Nederland raakten wij verzeild in een asielprocedure van bijna 5 jaar lang. Nadat wij eindelijk zeker wisten dat wij in Nederland mochten verblijven, omdat wij een asielvergunning verkregen begon voor ons de inhaalslag. Voor mij betekende dat ik via de route Mavo, MBO, HBO-propedeuse, rechtsgeleerdheid ging studeren aan de Vrije Universiteit van Amsterdam. Inmiddels ben ik meester in de rechten en werk ik als senior </w:t>
      </w:r>
      <w:r w:rsidR="00225CBE" w:rsidRPr="001D7AC8">
        <w:rPr>
          <w:lang w:val="nl-NL"/>
        </w:rPr>
        <w:t>J</w:t>
      </w:r>
      <w:r w:rsidRPr="001D7AC8">
        <w:rPr>
          <w:lang w:val="nl-NL"/>
        </w:rPr>
        <w:t xml:space="preserve">uridisch </w:t>
      </w:r>
      <w:r w:rsidR="00225CBE" w:rsidRPr="001D7AC8">
        <w:rPr>
          <w:lang w:val="nl-NL"/>
        </w:rPr>
        <w:t>A</w:t>
      </w:r>
      <w:r w:rsidRPr="001D7AC8">
        <w:rPr>
          <w:lang w:val="nl-NL"/>
        </w:rPr>
        <w:t>dviseur voor het Nationaal Dataportaal Wegverkeer zijnde een orgaan van het Ministerie van Infrastructuur en Waterstaat.</w:t>
      </w:r>
      <w:r w:rsidRPr="001D7AC8">
        <w:rPr>
          <w:rFonts w:ascii="Arial" w:hAnsi="Arial" w:cs="Arial"/>
          <w:lang w:val="nl-NL"/>
        </w:rPr>
        <w:t>  </w:t>
      </w:r>
      <w:r w:rsidRPr="001D7AC8">
        <w:rPr>
          <w:lang w:val="nl-NL"/>
        </w:rPr>
        <w:t xml:space="preserve"> </w:t>
      </w:r>
    </w:p>
    <w:p w14:paraId="519371A5" w14:textId="77777777" w:rsidR="006C268B" w:rsidRPr="001D7AC8" w:rsidRDefault="006C268B" w:rsidP="008D3AF3">
      <w:pPr>
        <w:autoSpaceDE w:val="0"/>
        <w:autoSpaceDN w:val="0"/>
        <w:adjustRightInd w:val="0"/>
        <w:jc w:val="both"/>
        <w:rPr>
          <w:lang w:val="nl-NL"/>
        </w:rPr>
      </w:pPr>
    </w:p>
    <w:p w14:paraId="22DA2D36" w14:textId="4625203A" w:rsidR="006C268B" w:rsidRPr="001D7AC8" w:rsidRDefault="006C268B" w:rsidP="008D3AF3">
      <w:pPr>
        <w:autoSpaceDE w:val="0"/>
        <w:autoSpaceDN w:val="0"/>
        <w:adjustRightInd w:val="0"/>
        <w:jc w:val="both"/>
        <w:rPr>
          <w:lang w:val="nl-NL"/>
        </w:rPr>
      </w:pPr>
      <w:r w:rsidRPr="001D7AC8">
        <w:rPr>
          <w:lang w:val="nl-NL"/>
        </w:rPr>
        <w:t>Het moeten vluchten voor de oorlog, het daarmee gepaarde verdriet, onzekerheid, trauma’s en vanuit een sociaaleconomische achterstand opnieuw moeten beginnen heeft mij niet bitter gemaakt naar het leven toe</w:t>
      </w:r>
      <w:r w:rsidR="001665BE" w:rsidRPr="001D7AC8">
        <w:rPr>
          <w:lang w:val="nl-NL"/>
        </w:rPr>
        <w:t>,</w:t>
      </w:r>
      <w:r w:rsidRPr="001D7AC8">
        <w:rPr>
          <w:lang w:val="nl-NL"/>
        </w:rPr>
        <w:t xml:space="preserve"> noch naar de medemens. Het heeft mij juist heel nederig, dankbaar voor de gekregen kansen en bovenal strijdvaardig gemaakt. Ik wil de kansen die je in Nederland krijgt aangrijpen en het beste uit mijzelf halen. Niet alleen voor mijzelf, maar ook voor mijn ouders. Zij hebben namelijk hun goede banen, hun familie en alles wat hun bekend was opgeofferd zodat mijn zusje en ik een betere toekomst zouden </w:t>
      </w:r>
      <w:r w:rsidR="00C53434" w:rsidRPr="001D7AC8">
        <w:rPr>
          <w:lang w:val="nl-NL"/>
        </w:rPr>
        <w:t>krijgen</w:t>
      </w:r>
      <w:r w:rsidRPr="001D7AC8">
        <w:rPr>
          <w:lang w:val="nl-NL"/>
        </w:rPr>
        <w:t>.</w:t>
      </w:r>
      <w:r w:rsidRPr="001D7AC8">
        <w:rPr>
          <w:rFonts w:ascii="Arial" w:hAnsi="Arial" w:cs="Arial"/>
          <w:lang w:val="nl-NL"/>
        </w:rPr>
        <w:t> </w:t>
      </w:r>
      <w:r w:rsidRPr="001D7AC8">
        <w:rPr>
          <w:lang w:val="nl-NL"/>
        </w:rPr>
        <w:t xml:space="preserve"> </w:t>
      </w:r>
    </w:p>
    <w:p w14:paraId="2705322E" w14:textId="77777777" w:rsidR="006C268B" w:rsidRPr="001D7AC8" w:rsidRDefault="006C268B" w:rsidP="008D3AF3">
      <w:pPr>
        <w:autoSpaceDE w:val="0"/>
        <w:autoSpaceDN w:val="0"/>
        <w:adjustRightInd w:val="0"/>
        <w:jc w:val="both"/>
        <w:rPr>
          <w:lang w:val="nl-NL"/>
        </w:rPr>
      </w:pPr>
    </w:p>
    <w:p w14:paraId="2F13C0B0" w14:textId="0B3563F3" w:rsidR="006E74D0" w:rsidRPr="00AF7B45" w:rsidRDefault="006C268B" w:rsidP="008D3AF3">
      <w:pPr>
        <w:autoSpaceDE w:val="0"/>
        <w:autoSpaceDN w:val="0"/>
        <w:adjustRightInd w:val="0"/>
        <w:jc w:val="both"/>
        <w:rPr>
          <w:lang w:val="nl-NL"/>
        </w:rPr>
      </w:pPr>
      <w:r w:rsidRPr="001D7AC8">
        <w:rPr>
          <w:lang w:val="nl-NL"/>
        </w:rPr>
        <w:t xml:space="preserve">Ik ben mij ervan bewust dat veel Afghanen de kans niet hebben om net als wij te vluchten voor de ellende die zich in Afghanistan afspeelt. Na de machtsovername van de Taliban is het leven van veel van mijn landgenoten in ernstig gevaar. De economie is volledig ingestort en dat heeft tot gevolg dat velen tot wanhoopsdaden zijn gedreven </w:t>
      </w:r>
      <w:r w:rsidR="00285A2A" w:rsidRPr="001D7AC8">
        <w:rPr>
          <w:lang w:val="nl-NL"/>
        </w:rPr>
        <w:t xml:space="preserve">zoals gedwongen kind huwelijken, kinderarbeid en handel in </w:t>
      </w:r>
      <w:r w:rsidRPr="001D7AC8">
        <w:rPr>
          <w:lang w:val="nl-NL"/>
        </w:rPr>
        <w:t xml:space="preserve">organen. Ik zie het als mijn plicht om mij voor de meest kwetsbare Afghanen zoals weeskinderen, vrouwen en ouderen in te zetten. Ik geloof dat wij met </w:t>
      </w:r>
      <w:r w:rsidR="005D59FF">
        <w:rPr>
          <w:lang w:val="nl-NL"/>
        </w:rPr>
        <w:t>Stichting Roots of Resilience</w:t>
      </w:r>
      <w:r w:rsidRPr="001D7AC8">
        <w:rPr>
          <w:lang w:val="nl-NL"/>
        </w:rPr>
        <w:t xml:space="preserve"> impact kunnen maken.</w:t>
      </w:r>
      <w:r w:rsidRPr="001D7AC8">
        <w:rPr>
          <w:rFonts w:ascii="Arial" w:hAnsi="Arial" w:cs="Arial"/>
          <w:lang w:val="nl-NL"/>
        </w:rPr>
        <w:t> </w:t>
      </w:r>
    </w:p>
    <w:p w14:paraId="2D48448D" w14:textId="0DDF9896" w:rsidR="006E74D0" w:rsidRDefault="006E74D0" w:rsidP="008D3AF3">
      <w:pPr>
        <w:autoSpaceDE w:val="0"/>
        <w:autoSpaceDN w:val="0"/>
        <w:adjustRightInd w:val="0"/>
        <w:jc w:val="both"/>
        <w:rPr>
          <w:b/>
          <w:lang w:val="nl-NL"/>
        </w:rPr>
      </w:pPr>
    </w:p>
    <w:p w14:paraId="55ED7554" w14:textId="703DB7AF" w:rsidR="008A1A1A" w:rsidRDefault="008A1A1A" w:rsidP="008D3AF3">
      <w:pPr>
        <w:autoSpaceDE w:val="0"/>
        <w:autoSpaceDN w:val="0"/>
        <w:adjustRightInd w:val="0"/>
        <w:jc w:val="both"/>
        <w:rPr>
          <w:b/>
          <w:lang w:val="nl-NL"/>
        </w:rPr>
      </w:pPr>
    </w:p>
    <w:p w14:paraId="0ABCA9EA" w14:textId="08C9E205" w:rsidR="009E06CB" w:rsidRDefault="009E06CB" w:rsidP="008D3AF3">
      <w:pPr>
        <w:autoSpaceDE w:val="0"/>
        <w:autoSpaceDN w:val="0"/>
        <w:adjustRightInd w:val="0"/>
        <w:jc w:val="both"/>
        <w:rPr>
          <w:b/>
          <w:lang w:val="nl-NL"/>
        </w:rPr>
      </w:pPr>
    </w:p>
    <w:p w14:paraId="43F08ABF" w14:textId="04A67538" w:rsidR="009E06CB" w:rsidRDefault="009E06CB" w:rsidP="008D3AF3">
      <w:pPr>
        <w:autoSpaceDE w:val="0"/>
        <w:autoSpaceDN w:val="0"/>
        <w:adjustRightInd w:val="0"/>
        <w:jc w:val="both"/>
        <w:rPr>
          <w:b/>
          <w:lang w:val="nl-NL"/>
        </w:rPr>
      </w:pPr>
    </w:p>
    <w:p w14:paraId="00EB942E" w14:textId="795938F9" w:rsidR="009E06CB" w:rsidRDefault="009E06CB" w:rsidP="008D3AF3">
      <w:pPr>
        <w:autoSpaceDE w:val="0"/>
        <w:autoSpaceDN w:val="0"/>
        <w:adjustRightInd w:val="0"/>
        <w:jc w:val="both"/>
        <w:rPr>
          <w:b/>
          <w:lang w:val="nl-NL"/>
        </w:rPr>
      </w:pPr>
    </w:p>
    <w:p w14:paraId="6EEBAA61" w14:textId="77777777" w:rsidR="009E06CB" w:rsidRDefault="009E06CB" w:rsidP="008D3AF3">
      <w:pPr>
        <w:autoSpaceDE w:val="0"/>
        <w:autoSpaceDN w:val="0"/>
        <w:adjustRightInd w:val="0"/>
        <w:jc w:val="both"/>
        <w:rPr>
          <w:b/>
          <w:lang w:val="nl-NL"/>
        </w:rPr>
      </w:pPr>
    </w:p>
    <w:p w14:paraId="303C7BB0" w14:textId="578A6D38" w:rsidR="008A1A1A" w:rsidRDefault="008A1A1A" w:rsidP="008D3AF3">
      <w:pPr>
        <w:autoSpaceDE w:val="0"/>
        <w:autoSpaceDN w:val="0"/>
        <w:adjustRightInd w:val="0"/>
        <w:jc w:val="both"/>
        <w:rPr>
          <w:b/>
          <w:lang w:val="nl-NL"/>
        </w:rPr>
      </w:pPr>
    </w:p>
    <w:p w14:paraId="748CE617" w14:textId="77777777" w:rsidR="008A1A1A" w:rsidRPr="001D7AC8" w:rsidRDefault="008A1A1A" w:rsidP="008D3AF3">
      <w:pPr>
        <w:autoSpaceDE w:val="0"/>
        <w:autoSpaceDN w:val="0"/>
        <w:adjustRightInd w:val="0"/>
        <w:jc w:val="both"/>
        <w:rPr>
          <w:b/>
          <w:lang w:val="nl-NL"/>
        </w:rPr>
      </w:pPr>
    </w:p>
    <w:p w14:paraId="6F7D3BB6" w14:textId="51BD9EBF" w:rsidR="004F5411" w:rsidRPr="001D7AC8" w:rsidRDefault="002C3762" w:rsidP="003E2A59">
      <w:pPr>
        <w:pStyle w:val="Kop2"/>
        <w:rPr>
          <w:rFonts w:asciiTheme="minorHAnsi" w:hAnsiTheme="minorHAnsi"/>
          <w:sz w:val="22"/>
          <w:szCs w:val="22"/>
          <w:lang w:val="nl-NL"/>
        </w:rPr>
      </w:pPr>
      <w:bookmarkStart w:id="9" w:name="_Toc137048702"/>
      <w:r w:rsidRPr="002C3762">
        <w:rPr>
          <w:rFonts w:ascii="Segoe UI" w:hAnsi="Segoe UI" w:cs="Segoe UI"/>
          <w:noProof/>
          <w:color w:val="242424"/>
          <w:shd w:val="clear" w:color="auto" w:fill="FFFFFF"/>
          <w:lang w:val="nl-NL" w:eastAsia="nl-NL"/>
        </w:rPr>
        <w:lastRenderedPageBreak/>
        <w:drawing>
          <wp:anchor distT="0" distB="0" distL="114300" distR="114300" simplePos="0" relativeHeight="251671552" behindDoc="0" locked="0" layoutInCell="1" allowOverlap="1" wp14:anchorId="07808B8A" wp14:editId="42B1762B">
            <wp:simplePos x="0" y="0"/>
            <wp:positionH relativeFrom="column">
              <wp:posOffset>3961765</wp:posOffset>
            </wp:positionH>
            <wp:positionV relativeFrom="paragraph">
              <wp:posOffset>2540</wp:posOffset>
            </wp:positionV>
            <wp:extent cx="2452370" cy="2499360"/>
            <wp:effectExtent l="0" t="0" r="5080" b="0"/>
            <wp:wrapSquare wrapText="bothSides"/>
            <wp:docPr id="2" name="Afbeelding 2" descr="U:\Documenten over mij\Stichting\thumbnail_IMG_13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Documenten over mij\Stichting\thumbnail_IMG_131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52370" cy="2499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4823" w:rsidRPr="001D7AC8">
        <w:rPr>
          <w:rFonts w:asciiTheme="minorHAnsi" w:hAnsiTheme="minorHAnsi"/>
          <w:sz w:val="22"/>
          <w:szCs w:val="22"/>
          <w:lang w:val="nl-NL"/>
        </w:rPr>
        <w:t xml:space="preserve">2.2.2 </w:t>
      </w:r>
      <w:r w:rsidR="000F1D68" w:rsidRPr="001D7AC8">
        <w:rPr>
          <w:rFonts w:asciiTheme="minorHAnsi" w:hAnsiTheme="minorHAnsi"/>
          <w:sz w:val="22"/>
          <w:szCs w:val="22"/>
          <w:lang w:val="nl-NL"/>
        </w:rPr>
        <w:t xml:space="preserve">Penningmeester </w:t>
      </w:r>
      <w:r w:rsidR="00791167" w:rsidRPr="001D7AC8">
        <w:rPr>
          <w:rFonts w:asciiTheme="minorHAnsi" w:hAnsiTheme="minorHAnsi"/>
          <w:sz w:val="22"/>
          <w:szCs w:val="22"/>
          <w:lang w:val="nl-NL"/>
        </w:rPr>
        <w:t xml:space="preserve">en </w:t>
      </w:r>
      <w:r w:rsidR="00ED7778">
        <w:rPr>
          <w:rFonts w:asciiTheme="minorHAnsi" w:hAnsiTheme="minorHAnsi"/>
          <w:sz w:val="22"/>
          <w:szCs w:val="22"/>
          <w:lang w:val="nl-NL"/>
        </w:rPr>
        <w:t>mede</w:t>
      </w:r>
      <w:r w:rsidR="00791167" w:rsidRPr="001D7AC8">
        <w:rPr>
          <w:rFonts w:asciiTheme="minorHAnsi" w:hAnsiTheme="minorHAnsi"/>
          <w:sz w:val="22"/>
          <w:szCs w:val="22"/>
          <w:lang w:val="nl-NL"/>
        </w:rPr>
        <w:t xml:space="preserve">oprichter </w:t>
      </w:r>
      <w:r w:rsidR="00AB61D8">
        <w:rPr>
          <w:rFonts w:asciiTheme="minorHAnsi" w:hAnsiTheme="minorHAnsi"/>
          <w:sz w:val="22"/>
          <w:szCs w:val="22"/>
          <w:lang w:val="nl-NL"/>
        </w:rPr>
        <w:t>Rutger Schapers</w:t>
      </w:r>
      <w:bookmarkEnd w:id="9"/>
    </w:p>
    <w:p w14:paraId="463EF62B" w14:textId="1CB9520D" w:rsidR="004F5411" w:rsidRPr="001D7AC8" w:rsidRDefault="004F5411" w:rsidP="008D3AF3">
      <w:pPr>
        <w:autoSpaceDE w:val="0"/>
        <w:autoSpaceDN w:val="0"/>
        <w:adjustRightInd w:val="0"/>
        <w:jc w:val="both"/>
        <w:rPr>
          <w:lang w:val="nl-NL"/>
        </w:rPr>
      </w:pPr>
    </w:p>
    <w:p w14:paraId="7876A9E8" w14:textId="5966D002" w:rsidR="004F5411" w:rsidRPr="009E06CB" w:rsidRDefault="009E06CB" w:rsidP="008D3AF3">
      <w:pPr>
        <w:autoSpaceDE w:val="0"/>
        <w:autoSpaceDN w:val="0"/>
        <w:adjustRightInd w:val="0"/>
        <w:jc w:val="both"/>
        <w:rPr>
          <w:b/>
          <w:lang w:val="nl-NL"/>
        </w:rPr>
      </w:pPr>
      <w:r w:rsidRPr="009E06CB">
        <w:rPr>
          <w:rFonts w:ascii="Segoe UI" w:hAnsi="Segoe UI" w:cs="Segoe UI"/>
          <w:color w:val="242424"/>
          <w:shd w:val="clear" w:color="auto" w:fill="FFFFFF"/>
          <w:lang w:val="nl-NL"/>
        </w:rPr>
        <w:t>De rijke en complexe geschiedenis van Afghanistan heeft me altijd gefascineerd. Het is een aaneenschakeling van vallen en opstaan, van moeilijkheden en triomfen, en deze geschiedenis blijft me inspireren om te werken aan het vergroten van de veerkracht van haar bevolking. Het is mijn droom om een wereld te zien waarin ieder de kans krijgt om te groeien, te bloeien en hun volledige potentieel te bereiken en ik ben er trots op dat ik dit kan najagen met ‘Roots of Resilience.’</w:t>
      </w:r>
      <w:r w:rsidR="002C3762">
        <w:rPr>
          <w:rFonts w:ascii="Segoe UI" w:hAnsi="Segoe UI" w:cs="Segoe UI"/>
          <w:color w:val="242424"/>
          <w:shd w:val="clear" w:color="auto" w:fill="FFFFFF"/>
          <w:lang w:val="nl-NL"/>
        </w:rPr>
        <w:t xml:space="preserve"> </w:t>
      </w:r>
    </w:p>
    <w:p w14:paraId="58CC33DD" w14:textId="7604FB6E" w:rsidR="004F5411" w:rsidRPr="001D7AC8" w:rsidRDefault="004F5411" w:rsidP="008D3AF3">
      <w:pPr>
        <w:autoSpaceDE w:val="0"/>
        <w:autoSpaceDN w:val="0"/>
        <w:adjustRightInd w:val="0"/>
        <w:jc w:val="both"/>
        <w:rPr>
          <w:b/>
          <w:lang w:val="nl-NL"/>
        </w:rPr>
      </w:pPr>
    </w:p>
    <w:p w14:paraId="2CEE9C33" w14:textId="77777777" w:rsidR="004F5411" w:rsidRPr="001D7AC8" w:rsidRDefault="004F5411" w:rsidP="008D3AF3">
      <w:pPr>
        <w:autoSpaceDE w:val="0"/>
        <w:autoSpaceDN w:val="0"/>
        <w:adjustRightInd w:val="0"/>
        <w:jc w:val="both"/>
        <w:rPr>
          <w:b/>
          <w:lang w:val="nl-NL"/>
        </w:rPr>
      </w:pPr>
    </w:p>
    <w:p w14:paraId="45A9B4AA" w14:textId="17234EC2" w:rsidR="004F5411" w:rsidRDefault="004F5411" w:rsidP="008D3AF3">
      <w:pPr>
        <w:autoSpaceDE w:val="0"/>
        <w:autoSpaceDN w:val="0"/>
        <w:adjustRightInd w:val="0"/>
        <w:jc w:val="both"/>
        <w:rPr>
          <w:b/>
          <w:lang w:val="nl-NL"/>
        </w:rPr>
      </w:pPr>
    </w:p>
    <w:p w14:paraId="40912FCF" w14:textId="35AD95E0" w:rsidR="002C3762" w:rsidRDefault="002C3762" w:rsidP="008D3AF3">
      <w:pPr>
        <w:autoSpaceDE w:val="0"/>
        <w:autoSpaceDN w:val="0"/>
        <w:adjustRightInd w:val="0"/>
        <w:jc w:val="both"/>
        <w:rPr>
          <w:b/>
          <w:lang w:val="nl-NL"/>
        </w:rPr>
      </w:pPr>
    </w:p>
    <w:p w14:paraId="5F5B7A88" w14:textId="20C94E53" w:rsidR="002C3762" w:rsidRDefault="002C3762" w:rsidP="008D3AF3">
      <w:pPr>
        <w:autoSpaceDE w:val="0"/>
        <w:autoSpaceDN w:val="0"/>
        <w:adjustRightInd w:val="0"/>
        <w:jc w:val="both"/>
        <w:rPr>
          <w:b/>
          <w:lang w:val="nl-NL"/>
        </w:rPr>
      </w:pPr>
    </w:p>
    <w:p w14:paraId="65CE8311" w14:textId="6DF8FE49" w:rsidR="002C3762" w:rsidRDefault="002C3762" w:rsidP="008D3AF3">
      <w:pPr>
        <w:autoSpaceDE w:val="0"/>
        <w:autoSpaceDN w:val="0"/>
        <w:adjustRightInd w:val="0"/>
        <w:jc w:val="both"/>
        <w:rPr>
          <w:b/>
          <w:lang w:val="nl-NL"/>
        </w:rPr>
      </w:pPr>
    </w:p>
    <w:p w14:paraId="04402D36" w14:textId="0E28DAA6" w:rsidR="002C3762" w:rsidRPr="001D7AC8" w:rsidRDefault="002C3762" w:rsidP="008D3AF3">
      <w:pPr>
        <w:autoSpaceDE w:val="0"/>
        <w:autoSpaceDN w:val="0"/>
        <w:adjustRightInd w:val="0"/>
        <w:jc w:val="both"/>
        <w:rPr>
          <w:b/>
          <w:lang w:val="nl-NL"/>
        </w:rPr>
      </w:pPr>
    </w:p>
    <w:p w14:paraId="6C884D5C" w14:textId="4CCE05C6" w:rsidR="006C268B" w:rsidRPr="001D7AC8" w:rsidRDefault="00D746CC" w:rsidP="003E2A59">
      <w:pPr>
        <w:pStyle w:val="Kop2"/>
        <w:rPr>
          <w:rFonts w:asciiTheme="minorHAnsi" w:hAnsiTheme="minorHAnsi"/>
          <w:sz w:val="22"/>
          <w:szCs w:val="22"/>
          <w:lang w:val="nl-NL"/>
        </w:rPr>
      </w:pPr>
      <w:bookmarkStart w:id="10" w:name="_Toc137048703"/>
      <w:r w:rsidRPr="001D7AC8">
        <w:rPr>
          <w:rFonts w:asciiTheme="minorHAnsi" w:hAnsiTheme="minorHAnsi"/>
          <w:noProof/>
          <w:sz w:val="22"/>
          <w:szCs w:val="22"/>
          <w:lang w:val="nl-NL" w:eastAsia="nl-NL"/>
        </w:rPr>
        <w:drawing>
          <wp:anchor distT="0" distB="0" distL="114300" distR="114300" simplePos="0" relativeHeight="251667456" behindDoc="0" locked="0" layoutInCell="1" allowOverlap="1" wp14:anchorId="02B6D870" wp14:editId="5B3721FA">
            <wp:simplePos x="0" y="0"/>
            <wp:positionH relativeFrom="margin">
              <wp:posOffset>3961130</wp:posOffset>
            </wp:positionH>
            <wp:positionV relativeFrom="paragraph">
              <wp:posOffset>86360</wp:posOffset>
            </wp:positionV>
            <wp:extent cx="2458720" cy="3368040"/>
            <wp:effectExtent l="0" t="0" r="0" b="3810"/>
            <wp:wrapSquare wrapText="bothSides"/>
            <wp:docPr id="5" name="Afbeelding 5" descr="\\ad.rws.nl\p-dfs01\homes\qayoumif\Downloads\thumbnail_IMG_1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rws.nl\p-dfs01\homes\qayoumif\Downloads\thumbnail_IMG_121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58720" cy="3368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4823" w:rsidRPr="001D7AC8">
        <w:rPr>
          <w:rFonts w:asciiTheme="minorHAnsi" w:hAnsiTheme="minorHAnsi"/>
          <w:sz w:val="22"/>
          <w:szCs w:val="22"/>
          <w:lang w:val="nl-NL"/>
        </w:rPr>
        <w:t>2.2.</w:t>
      </w:r>
      <w:r w:rsidR="007520B3">
        <w:rPr>
          <w:rFonts w:asciiTheme="minorHAnsi" w:hAnsiTheme="minorHAnsi"/>
          <w:sz w:val="22"/>
          <w:szCs w:val="22"/>
          <w:lang w:val="nl-NL"/>
        </w:rPr>
        <w:t>3</w:t>
      </w:r>
      <w:r w:rsidR="006D4823" w:rsidRPr="001D7AC8">
        <w:rPr>
          <w:rFonts w:asciiTheme="minorHAnsi" w:hAnsiTheme="minorHAnsi"/>
          <w:sz w:val="22"/>
          <w:szCs w:val="22"/>
          <w:lang w:val="nl-NL"/>
        </w:rPr>
        <w:t xml:space="preserve"> </w:t>
      </w:r>
      <w:r w:rsidR="006F5D78" w:rsidRPr="001D7AC8">
        <w:rPr>
          <w:rFonts w:asciiTheme="minorHAnsi" w:hAnsiTheme="minorHAnsi"/>
          <w:sz w:val="22"/>
          <w:szCs w:val="22"/>
          <w:lang w:val="nl-NL"/>
        </w:rPr>
        <w:t>Secretaris</w:t>
      </w:r>
      <w:r w:rsidR="00EC3580" w:rsidRPr="001D7AC8">
        <w:rPr>
          <w:rFonts w:asciiTheme="minorHAnsi" w:hAnsiTheme="minorHAnsi"/>
          <w:sz w:val="22"/>
          <w:szCs w:val="22"/>
          <w:lang w:val="nl-NL"/>
        </w:rPr>
        <w:t xml:space="preserve"> </w:t>
      </w:r>
      <w:r w:rsidR="00177213" w:rsidRPr="001D7AC8">
        <w:rPr>
          <w:rFonts w:asciiTheme="minorHAnsi" w:hAnsiTheme="minorHAnsi"/>
          <w:sz w:val="22"/>
          <w:szCs w:val="22"/>
          <w:lang w:val="nl-NL"/>
        </w:rPr>
        <w:t xml:space="preserve">en </w:t>
      </w:r>
      <w:r w:rsidR="00571C63" w:rsidRPr="001D7AC8">
        <w:rPr>
          <w:rFonts w:asciiTheme="minorHAnsi" w:hAnsiTheme="minorHAnsi"/>
          <w:sz w:val="22"/>
          <w:szCs w:val="22"/>
          <w:lang w:val="nl-NL"/>
        </w:rPr>
        <w:t>m</w:t>
      </w:r>
      <w:r w:rsidR="00177213" w:rsidRPr="001D7AC8">
        <w:rPr>
          <w:rFonts w:asciiTheme="minorHAnsi" w:hAnsiTheme="minorHAnsi"/>
          <w:sz w:val="22"/>
          <w:szCs w:val="22"/>
          <w:lang w:val="nl-NL"/>
        </w:rPr>
        <w:t xml:space="preserve">edeoprichter </w:t>
      </w:r>
      <w:proofErr w:type="spellStart"/>
      <w:r w:rsidR="00EC3580" w:rsidRPr="001D7AC8">
        <w:rPr>
          <w:rFonts w:asciiTheme="minorHAnsi" w:hAnsiTheme="minorHAnsi"/>
          <w:sz w:val="22"/>
          <w:szCs w:val="22"/>
          <w:lang w:val="nl-NL"/>
        </w:rPr>
        <w:t>Nilab</w:t>
      </w:r>
      <w:proofErr w:type="spellEnd"/>
      <w:r w:rsidR="00EC3580" w:rsidRPr="001D7AC8">
        <w:rPr>
          <w:rFonts w:asciiTheme="minorHAnsi" w:hAnsiTheme="minorHAnsi"/>
          <w:sz w:val="22"/>
          <w:szCs w:val="22"/>
          <w:lang w:val="nl-NL"/>
        </w:rPr>
        <w:t xml:space="preserve"> Qayoumi</w:t>
      </w:r>
      <w:bookmarkEnd w:id="10"/>
    </w:p>
    <w:p w14:paraId="5D8B7D33" w14:textId="4AFD907F" w:rsidR="00F16814" w:rsidRPr="001D7AC8" w:rsidRDefault="00F16814" w:rsidP="00F16814">
      <w:pPr>
        <w:autoSpaceDE w:val="0"/>
        <w:autoSpaceDN w:val="0"/>
        <w:adjustRightInd w:val="0"/>
        <w:jc w:val="both"/>
        <w:rPr>
          <w:lang w:val="nl-NL"/>
        </w:rPr>
      </w:pPr>
      <w:r w:rsidRPr="001D7AC8">
        <w:rPr>
          <w:lang w:val="nl-NL"/>
        </w:rPr>
        <w:t xml:space="preserve">Mijn naam is </w:t>
      </w:r>
      <w:proofErr w:type="spellStart"/>
      <w:r w:rsidRPr="001D7AC8">
        <w:rPr>
          <w:lang w:val="nl-NL"/>
        </w:rPr>
        <w:t>Nilab</w:t>
      </w:r>
      <w:proofErr w:type="spellEnd"/>
      <w:r w:rsidRPr="001D7AC8">
        <w:rPr>
          <w:lang w:val="nl-NL"/>
        </w:rPr>
        <w:t xml:space="preserve"> Qayoumi en ik ben geboren op 24 maart 1996 in </w:t>
      </w:r>
      <w:proofErr w:type="spellStart"/>
      <w:r w:rsidRPr="001D7AC8">
        <w:rPr>
          <w:lang w:val="nl-NL"/>
        </w:rPr>
        <w:t>Djalalabad</w:t>
      </w:r>
      <w:proofErr w:type="spellEnd"/>
      <w:r w:rsidRPr="001D7AC8">
        <w:rPr>
          <w:lang w:val="nl-NL"/>
        </w:rPr>
        <w:t xml:space="preserve"> te Afghanistan. Mijn ouders zijn in 1999 samen met mij en mijn oudere broer gevlucht voor de oorlog in Afghanistan. Nadat we onze verblijfsvergunning kregen ging ik voor het eerst naar een gemengde Nederlandse basisschool. Inmiddels ben ik </w:t>
      </w:r>
      <w:proofErr w:type="spellStart"/>
      <w:r w:rsidRPr="001D7AC8">
        <w:rPr>
          <w:lang w:val="nl-NL"/>
        </w:rPr>
        <w:t>farmakundige</w:t>
      </w:r>
      <w:proofErr w:type="spellEnd"/>
      <w:r w:rsidRPr="001D7AC8">
        <w:rPr>
          <w:lang w:val="nl-NL"/>
        </w:rPr>
        <w:t xml:space="preserve"> en werk ik als applicatiebeheerder op het OK-Centrum in het ziekenhuis in Amersfoort. Daarnaast volg ik de studie Health Sciences aan de Vrije Universiteit van Amsterdam en ben ik sportinstructrice in Laren. </w:t>
      </w:r>
    </w:p>
    <w:p w14:paraId="1D0706BE" w14:textId="20E55260" w:rsidR="00F16814" w:rsidRPr="001D7AC8" w:rsidRDefault="00F16814" w:rsidP="00F16814">
      <w:pPr>
        <w:autoSpaceDE w:val="0"/>
        <w:autoSpaceDN w:val="0"/>
        <w:adjustRightInd w:val="0"/>
        <w:jc w:val="both"/>
        <w:rPr>
          <w:lang w:val="nl-NL"/>
        </w:rPr>
      </w:pPr>
    </w:p>
    <w:p w14:paraId="319A6AC3" w14:textId="77777777" w:rsidR="00F16814" w:rsidRPr="001D7AC8" w:rsidRDefault="00F16814" w:rsidP="00F16814">
      <w:pPr>
        <w:autoSpaceDE w:val="0"/>
        <w:autoSpaceDN w:val="0"/>
        <w:adjustRightInd w:val="0"/>
        <w:jc w:val="both"/>
        <w:rPr>
          <w:lang w:val="nl-NL"/>
        </w:rPr>
      </w:pPr>
      <w:r w:rsidRPr="001D7AC8">
        <w:rPr>
          <w:lang w:val="nl-NL"/>
        </w:rPr>
        <w:t xml:space="preserve">Hier in Nederland heb ik veel kansen gekregen om mijzelf te ontwikkelen en mijn passies te volgen. Deze kansen had ik als vrouw zijnde in Afghanistan niet gekregen. Dit motiveert mij nog meer om mijn kansen hier in Nederland als vrouw zijnde te benutten en mijzelf continue verder te ontwikkelen. Ik hoop hiermee te laten zien dat wij vrouwen net zo goed kunnen meedraaien in de maatschappij als wij gelijke kansen krijgen.  </w:t>
      </w:r>
    </w:p>
    <w:p w14:paraId="4814FC1A" w14:textId="58A3E407" w:rsidR="00F16814" w:rsidRPr="001D7AC8" w:rsidRDefault="00F16814" w:rsidP="00F16814">
      <w:pPr>
        <w:autoSpaceDE w:val="0"/>
        <w:autoSpaceDN w:val="0"/>
        <w:adjustRightInd w:val="0"/>
        <w:jc w:val="both"/>
        <w:rPr>
          <w:lang w:val="nl-NL"/>
        </w:rPr>
      </w:pPr>
    </w:p>
    <w:p w14:paraId="3EF7333D" w14:textId="6CCDAA18" w:rsidR="00EE09A5" w:rsidRPr="001D7AC8" w:rsidRDefault="00F16814" w:rsidP="008D3AF3">
      <w:pPr>
        <w:autoSpaceDE w:val="0"/>
        <w:autoSpaceDN w:val="0"/>
        <w:adjustRightInd w:val="0"/>
        <w:jc w:val="both"/>
        <w:rPr>
          <w:lang w:val="nl-NL"/>
        </w:rPr>
      </w:pPr>
      <w:r w:rsidRPr="001D7AC8">
        <w:rPr>
          <w:lang w:val="nl-NL"/>
        </w:rPr>
        <w:t xml:space="preserve">Veel Afghanen in Afghanistan hebben door oorlog en daaruit voortvloeiende armoede weinig kansen gekregen en daardoor geen economisch stabiele toekomst kunnen creëren voor zichzelf. Dit was de afgelopen decennia al erg lastig en na de machtsovername van de taliban in 2021 is de economie volledig ingestort. De VN noemt de situatie inmiddels een van de snelst groeiende humanitaire crisissen ter wereld. De situatie is erg schrijnend en het </w:t>
      </w:r>
      <w:r w:rsidR="004145EA" w:rsidRPr="001D7AC8">
        <w:rPr>
          <w:lang w:val="nl-NL"/>
        </w:rPr>
        <w:lastRenderedPageBreak/>
        <w:t>aantal hulpbehoevenden worden</w:t>
      </w:r>
      <w:r w:rsidRPr="001D7AC8">
        <w:rPr>
          <w:lang w:val="nl-NL"/>
        </w:rPr>
        <w:t xml:space="preserve"> steeds meer. Hierdoor voel ik mij genoodzaakt om mijzelf in te zetten voor de meest kwetsbare Afghanen om de zelfredzaamheid van hen te vergroten. Ik geloof dat we</w:t>
      </w:r>
      <w:r w:rsidR="004145EA" w:rsidRPr="001D7AC8">
        <w:rPr>
          <w:lang w:val="nl-NL"/>
        </w:rPr>
        <w:t xml:space="preserve"> met</w:t>
      </w:r>
      <w:r w:rsidRPr="001D7AC8">
        <w:rPr>
          <w:lang w:val="nl-NL"/>
        </w:rPr>
        <w:t xml:space="preserve"> </w:t>
      </w:r>
      <w:r w:rsidR="005D59FF">
        <w:rPr>
          <w:lang w:val="nl-NL"/>
        </w:rPr>
        <w:t>Stichting Roots of Resilience</w:t>
      </w:r>
      <w:r w:rsidRPr="001D7AC8">
        <w:rPr>
          <w:lang w:val="nl-NL"/>
        </w:rPr>
        <w:t xml:space="preserve"> onze bijdrage kunnen leveren aan het verbeteren van de schrijnende situatie van de mensen in Afghanistan door hen meer kansen te geven.</w:t>
      </w:r>
    </w:p>
    <w:p w14:paraId="0DBFAD45" w14:textId="77B8A949" w:rsidR="000149C0" w:rsidRDefault="000149C0" w:rsidP="008D3AF3">
      <w:pPr>
        <w:autoSpaceDE w:val="0"/>
        <w:autoSpaceDN w:val="0"/>
        <w:adjustRightInd w:val="0"/>
        <w:jc w:val="both"/>
        <w:rPr>
          <w:b/>
          <w:lang w:val="nl-NL"/>
        </w:rPr>
      </w:pPr>
    </w:p>
    <w:p w14:paraId="5DC43D47" w14:textId="2EECF10E" w:rsidR="00D746CC" w:rsidRPr="001D7AC8" w:rsidRDefault="00D746CC" w:rsidP="008D3AF3">
      <w:pPr>
        <w:autoSpaceDE w:val="0"/>
        <w:autoSpaceDN w:val="0"/>
        <w:adjustRightInd w:val="0"/>
        <w:jc w:val="both"/>
        <w:rPr>
          <w:b/>
          <w:lang w:val="nl-NL"/>
        </w:rPr>
      </w:pPr>
    </w:p>
    <w:p w14:paraId="50FBF03F" w14:textId="264BDE38" w:rsidR="00904BE8" w:rsidRPr="001D7AC8" w:rsidRDefault="006D4823" w:rsidP="003E2A59">
      <w:pPr>
        <w:pStyle w:val="Kop2"/>
        <w:rPr>
          <w:rFonts w:asciiTheme="minorHAnsi" w:hAnsiTheme="minorHAnsi"/>
          <w:sz w:val="22"/>
          <w:szCs w:val="22"/>
          <w:lang w:val="nl-NL"/>
        </w:rPr>
      </w:pPr>
      <w:bookmarkStart w:id="11" w:name="_Toc137048704"/>
      <w:r w:rsidRPr="001D7AC8">
        <w:rPr>
          <w:rFonts w:asciiTheme="minorHAnsi" w:hAnsiTheme="minorHAnsi"/>
          <w:sz w:val="22"/>
          <w:szCs w:val="22"/>
          <w:lang w:val="nl-NL"/>
        </w:rPr>
        <w:t xml:space="preserve">2.3 </w:t>
      </w:r>
      <w:r w:rsidR="00904BE8" w:rsidRPr="001D7AC8">
        <w:rPr>
          <w:rFonts w:asciiTheme="minorHAnsi" w:hAnsiTheme="minorHAnsi"/>
          <w:sz w:val="22"/>
          <w:szCs w:val="22"/>
          <w:lang w:val="nl-NL"/>
        </w:rPr>
        <w:t>Taakverdeling Bestuur</w:t>
      </w:r>
      <w:bookmarkEnd w:id="11"/>
    </w:p>
    <w:p w14:paraId="494294B6" w14:textId="0717D24C" w:rsidR="003674BF" w:rsidRPr="001D7AC8" w:rsidRDefault="00687A53" w:rsidP="008D3AF3">
      <w:pPr>
        <w:autoSpaceDE w:val="0"/>
        <w:autoSpaceDN w:val="0"/>
        <w:adjustRightInd w:val="0"/>
        <w:jc w:val="both"/>
        <w:rPr>
          <w:lang w:val="nl-NL"/>
        </w:rPr>
      </w:pPr>
      <w:r w:rsidRPr="001D7AC8">
        <w:rPr>
          <w:lang w:val="nl-NL"/>
        </w:rPr>
        <w:t xml:space="preserve">De taken van het bestuur zijn verdeeld op basis </w:t>
      </w:r>
      <w:r w:rsidR="00F15762">
        <w:rPr>
          <w:lang w:val="nl-NL"/>
        </w:rPr>
        <w:t>van ieders expertise en ervaring.</w:t>
      </w:r>
    </w:p>
    <w:p w14:paraId="699D594B" w14:textId="57A46A84" w:rsidR="005E74F2" w:rsidRPr="001D7AC8" w:rsidRDefault="005E74F2" w:rsidP="008D3AF3">
      <w:pPr>
        <w:autoSpaceDE w:val="0"/>
        <w:autoSpaceDN w:val="0"/>
        <w:adjustRightInd w:val="0"/>
        <w:jc w:val="both"/>
        <w:rPr>
          <w:b/>
          <w:lang w:val="nl-NL"/>
        </w:rPr>
      </w:pPr>
    </w:p>
    <w:p w14:paraId="2D18C495" w14:textId="3C0EACA8" w:rsidR="003674BF" w:rsidRPr="001D7AC8" w:rsidRDefault="005A7337" w:rsidP="008D3AF3">
      <w:pPr>
        <w:autoSpaceDE w:val="0"/>
        <w:autoSpaceDN w:val="0"/>
        <w:adjustRightInd w:val="0"/>
        <w:jc w:val="both"/>
        <w:rPr>
          <w:b/>
          <w:lang w:val="nl-NL"/>
        </w:rPr>
      </w:pPr>
      <w:r w:rsidRPr="001D7AC8">
        <w:rPr>
          <w:b/>
          <w:lang w:val="nl-NL"/>
        </w:rPr>
        <w:t xml:space="preserve">Bestuursvoorzitter Farhad </w:t>
      </w:r>
    </w:p>
    <w:p w14:paraId="4E874013" w14:textId="7DD2C35C" w:rsidR="004A2653" w:rsidRPr="001D7AC8" w:rsidRDefault="004A2653" w:rsidP="008D3AF3">
      <w:pPr>
        <w:autoSpaceDE w:val="0"/>
        <w:autoSpaceDN w:val="0"/>
        <w:adjustRightInd w:val="0"/>
        <w:jc w:val="both"/>
        <w:rPr>
          <w:lang w:val="nl-NL"/>
        </w:rPr>
      </w:pPr>
      <w:r w:rsidRPr="001D7AC8">
        <w:rPr>
          <w:lang w:val="nl-NL"/>
        </w:rPr>
        <w:t xml:space="preserve">De voorzitter is het gezicht van </w:t>
      </w:r>
      <w:r w:rsidR="005D59FF">
        <w:rPr>
          <w:lang w:val="nl-NL"/>
        </w:rPr>
        <w:t>Stichting Roots of Resilience</w:t>
      </w:r>
      <w:r w:rsidRPr="001D7AC8">
        <w:rPr>
          <w:lang w:val="nl-NL"/>
        </w:rPr>
        <w:t>, naar binnen en buiten en zijn taken zijn</w:t>
      </w:r>
      <w:r w:rsidR="004316C2" w:rsidRPr="001D7AC8">
        <w:rPr>
          <w:lang w:val="nl-NL"/>
        </w:rPr>
        <w:t xml:space="preserve"> onder meer</w:t>
      </w:r>
      <w:r w:rsidRPr="001D7AC8">
        <w:rPr>
          <w:lang w:val="nl-NL"/>
        </w:rPr>
        <w:t>:</w:t>
      </w:r>
    </w:p>
    <w:p w14:paraId="3638DA97" w14:textId="77777777" w:rsidR="004A2653" w:rsidRPr="001D7AC8" w:rsidRDefault="004A2653" w:rsidP="008D3AF3">
      <w:pPr>
        <w:autoSpaceDE w:val="0"/>
        <w:autoSpaceDN w:val="0"/>
        <w:adjustRightInd w:val="0"/>
        <w:jc w:val="both"/>
        <w:rPr>
          <w:lang w:val="nl-NL"/>
        </w:rPr>
      </w:pPr>
    </w:p>
    <w:p w14:paraId="603F2E96" w14:textId="615D4A65" w:rsidR="00EF4E23" w:rsidRPr="001D7AC8" w:rsidRDefault="004A2653" w:rsidP="008D3AF3">
      <w:pPr>
        <w:pStyle w:val="Lijstalinea"/>
        <w:numPr>
          <w:ilvl w:val="0"/>
          <w:numId w:val="24"/>
        </w:numPr>
        <w:autoSpaceDE w:val="0"/>
        <w:autoSpaceDN w:val="0"/>
        <w:adjustRightInd w:val="0"/>
        <w:jc w:val="both"/>
        <w:rPr>
          <w:lang w:val="nl-NL"/>
        </w:rPr>
      </w:pPr>
      <w:r w:rsidRPr="001D7AC8">
        <w:rPr>
          <w:lang w:val="nl-NL"/>
        </w:rPr>
        <w:t>Leiden van de vergadering van het bestuur.</w:t>
      </w:r>
    </w:p>
    <w:p w14:paraId="1CFBEC8D" w14:textId="50F6B6FA" w:rsidR="00EF4E23" w:rsidRPr="001D7AC8" w:rsidRDefault="00087CC1" w:rsidP="00EF4E23">
      <w:pPr>
        <w:pStyle w:val="Lijstalinea"/>
        <w:numPr>
          <w:ilvl w:val="0"/>
          <w:numId w:val="24"/>
        </w:numPr>
        <w:autoSpaceDE w:val="0"/>
        <w:autoSpaceDN w:val="0"/>
        <w:adjustRightInd w:val="0"/>
        <w:jc w:val="both"/>
        <w:rPr>
          <w:lang w:val="nl-NL"/>
        </w:rPr>
      </w:pPr>
      <w:r w:rsidRPr="001D7AC8">
        <w:rPr>
          <w:lang w:val="nl-NL"/>
        </w:rPr>
        <w:t>I</w:t>
      </w:r>
      <w:r w:rsidR="00EF4E23" w:rsidRPr="001D7AC8">
        <w:rPr>
          <w:lang w:val="nl-NL"/>
        </w:rPr>
        <w:t>nitiatieven nemen</w:t>
      </w:r>
      <w:r w:rsidR="00DC1044" w:rsidRPr="001D7AC8">
        <w:rPr>
          <w:lang w:val="nl-NL"/>
        </w:rPr>
        <w:t xml:space="preserve"> ter verwezenlijking van de statutaire doelstellingen van </w:t>
      </w:r>
      <w:r w:rsidR="005D59FF">
        <w:rPr>
          <w:lang w:val="nl-NL"/>
        </w:rPr>
        <w:t>Stichting Roots of Resilience</w:t>
      </w:r>
      <w:r w:rsidRPr="001D7AC8">
        <w:rPr>
          <w:lang w:val="nl-NL"/>
        </w:rPr>
        <w:t>.</w:t>
      </w:r>
    </w:p>
    <w:p w14:paraId="522F57D7" w14:textId="4B00E4BB" w:rsidR="005109FE" w:rsidRPr="001D7AC8" w:rsidRDefault="00087CC1" w:rsidP="00EF4E23">
      <w:pPr>
        <w:pStyle w:val="Lijstalinea"/>
        <w:numPr>
          <w:ilvl w:val="0"/>
          <w:numId w:val="24"/>
        </w:numPr>
        <w:autoSpaceDE w:val="0"/>
        <w:autoSpaceDN w:val="0"/>
        <w:adjustRightInd w:val="0"/>
        <w:jc w:val="both"/>
        <w:rPr>
          <w:lang w:val="nl-NL"/>
        </w:rPr>
      </w:pPr>
      <w:r w:rsidRPr="001D7AC8">
        <w:rPr>
          <w:lang w:val="nl-NL"/>
        </w:rPr>
        <w:t>C</w:t>
      </w:r>
      <w:r w:rsidR="005109FE" w:rsidRPr="001D7AC8">
        <w:rPr>
          <w:lang w:val="nl-NL"/>
        </w:rPr>
        <w:t>oördineren en het uitvoeren van bestuurswerkzaamheden.</w:t>
      </w:r>
    </w:p>
    <w:p w14:paraId="7C53B1AC" w14:textId="567E9DDC" w:rsidR="004A2653" w:rsidRPr="001D7AC8" w:rsidRDefault="004A2653" w:rsidP="00EF4E23">
      <w:pPr>
        <w:pStyle w:val="Lijstalinea"/>
        <w:numPr>
          <w:ilvl w:val="0"/>
          <w:numId w:val="24"/>
        </w:numPr>
        <w:autoSpaceDE w:val="0"/>
        <w:autoSpaceDN w:val="0"/>
        <w:adjustRightInd w:val="0"/>
        <w:jc w:val="both"/>
        <w:rPr>
          <w:lang w:val="nl-NL"/>
        </w:rPr>
      </w:pPr>
      <w:r w:rsidRPr="001D7AC8">
        <w:rPr>
          <w:rFonts w:cs="Arial"/>
          <w:color w:val="101F2D"/>
          <w:shd w:val="clear" w:color="auto" w:fill="FAFAFA"/>
          <w:lang w:val="nl-NL"/>
        </w:rPr>
        <w:t>Vertegenwoordiging van de organisatie naar binnen en buiten.</w:t>
      </w:r>
    </w:p>
    <w:p w14:paraId="1DC4F869" w14:textId="77777777" w:rsidR="00B57E4C" w:rsidRPr="00B57E4C" w:rsidRDefault="00B57E4C" w:rsidP="00B57E4C">
      <w:pPr>
        <w:pStyle w:val="Lijstalinea"/>
        <w:numPr>
          <w:ilvl w:val="0"/>
          <w:numId w:val="24"/>
        </w:numPr>
        <w:autoSpaceDE w:val="0"/>
        <w:autoSpaceDN w:val="0"/>
        <w:adjustRightInd w:val="0"/>
        <w:jc w:val="both"/>
        <w:rPr>
          <w:lang w:val="nl-NL"/>
        </w:rPr>
      </w:pPr>
      <w:r w:rsidRPr="00B57E4C">
        <w:rPr>
          <w:lang w:val="nl-NL"/>
        </w:rPr>
        <w:t>Beschikt over een groot netwerk binnen de publieke -en in de private sector.</w:t>
      </w:r>
    </w:p>
    <w:p w14:paraId="188D2FFD" w14:textId="5185DCC3" w:rsidR="00F2243E" w:rsidRPr="001D7AC8" w:rsidRDefault="00F2243E" w:rsidP="008D3AF3">
      <w:pPr>
        <w:autoSpaceDE w:val="0"/>
        <w:autoSpaceDN w:val="0"/>
        <w:adjustRightInd w:val="0"/>
        <w:jc w:val="both"/>
        <w:rPr>
          <w:b/>
          <w:lang w:val="nl-NL"/>
        </w:rPr>
      </w:pPr>
    </w:p>
    <w:p w14:paraId="1A1DA2F4" w14:textId="77777777" w:rsidR="00F2243E" w:rsidRPr="001D7AC8" w:rsidRDefault="00F2243E" w:rsidP="008D3AF3">
      <w:pPr>
        <w:autoSpaceDE w:val="0"/>
        <w:autoSpaceDN w:val="0"/>
        <w:adjustRightInd w:val="0"/>
        <w:jc w:val="both"/>
        <w:rPr>
          <w:b/>
          <w:lang w:val="nl-NL"/>
        </w:rPr>
      </w:pPr>
    </w:p>
    <w:p w14:paraId="61D96B06" w14:textId="5AA730BD" w:rsidR="005A7337" w:rsidRPr="001D7AC8" w:rsidRDefault="006338CE" w:rsidP="008D3AF3">
      <w:pPr>
        <w:autoSpaceDE w:val="0"/>
        <w:autoSpaceDN w:val="0"/>
        <w:adjustRightInd w:val="0"/>
        <w:jc w:val="both"/>
        <w:rPr>
          <w:b/>
          <w:lang w:val="nl-NL"/>
        </w:rPr>
      </w:pPr>
      <w:r w:rsidRPr="001D7AC8">
        <w:rPr>
          <w:b/>
          <w:lang w:val="nl-NL"/>
        </w:rPr>
        <w:t>Penningmeester</w:t>
      </w:r>
      <w:r w:rsidR="005A7337" w:rsidRPr="001D7AC8">
        <w:rPr>
          <w:b/>
          <w:lang w:val="nl-NL"/>
        </w:rPr>
        <w:t xml:space="preserve"> </w:t>
      </w:r>
      <w:r w:rsidR="00F0254F">
        <w:rPr>
          <w:b/>
          <w:lang w:val="nl-NL"/>
        </w:rPr>
        <w:t>Rutger</w:t>
      </w:r>
    </w:p>
    <w:p w14:paraId="00EA9128" w14:textId="729CCF5E" w:rsidR="005E74F2" w:rsidRPr="001D7AC8" w:rsidRDefault="00214469" w:rsidP="008D3AF3">
      <w:pPr>
        <w:autoSpaceDE w:val="0"/>
        <w:autoSpaceDN w:val="0"/>
        <w:adjustRightInd w:val="0"/>
        <w:jc w:val="both"/>
        <w:rPr>
          <w:lang w:val="nl-NL"/>
        </w:rPr>
      </w:pPr>
      <w:r w:rsidRPr="001D7AC8">
        <w:rPr>
          <w:lang w:val="nl-NL"/>
        </w:rPr>
        <w:t xml:space="preserve">De penningmeesteer beheert de financiën van </w:t>
      </w:r>
      <w:r w:rsidR="005D59FF">
        <w:rPr>
          <w:lang w:val="nl-NL"/>
        </w:rPr>
        <w:t>Stichting Roots of Resilience</w:t>
      </w:r>
      <w:r w:rsidR="00C532C4" w:rsidRPr="001D7AC8">
        <w:rPr>
          <w:lang w:val="nl-NL"/>
        </w:rPr>
        <w:t xml:space="preserve"> namens het bestuur</w:t>
      </w:r>
      <w:r w:rsidRPr="001D7AC8">
        <w:rPr>
          <w:lang w:val="nl-NL"/>
        </w:rPr>
        <w:t xml:space="preserve"> en zijn taken zijn</w:t>
      </w:r>
      <w:r w:rsidR="00AC2EEA" w:rsidRPr="001D7AC8">
        <w:rPr>
          <w:lang w:val="nl-NL"/>
        </w:rPr>
        <w:t xml:space="preserve"> onder meer</w:t>
      </w:r>
      <w:r w:rsidRPr="001D7AC8">
        <w:rPr>
          <w:lang w:val="nl-NL"/>
        </w:rPr>
        <w:t>:</w:t>
      </w:r>
    </w:p>
    <w:p w14:paraId="387F6985" w14:textId="77777777" w:rsidR="00214469" w:rsidRPr="001D7AC8" w:rsidRDefault="00214469" w:rsidP="008D3AF3">
      <w:pPr>
        <w:autoSpaceDE w:val="0"/>
        <w:autoSpaceDN w:val="0"/>
        <w:adjustRightInd w:val="0"/>
        <w:jc w:val="both"/>
        <w:rPr>
          <w:b/>
          <w:lang w:val="nl-NL"/>
        </w:rPr>
      </w:pPr>
    </w:p>
    <w:p w14:paraId="07965358" w14:textId="7D746A3B" w:rsidR="005E74F2" w:rsidRPr="001D7AC8" w:rsidRDefault="005E74F2" w:rsidP="005E74F2">
      <w:pPr>
        <w:pStyle w:val="Lijstalinea"/>
        <w:numPr>
          <w:ilvl w:val="0"/>
          <w:numId w:val="24"/>
        </w:numPr>
        <w:autoSpaceDE w:val="0"/>
        <w:autoSpaceDN w:val="0"/>
        <w:adjustRightInd w:val="0"/>
        <w:jc w:val="both"/>
        <w:rPr>
          <w:lang w:val="nl-NL"/>
        </w:rPr>
      </w:pPr>
      <w:r w:rsidRPr="001D7AC8">
        <w:rPr>
          <w:lang w:val="nl-NL"/>
        </w:rPr>
        <w:t>Bijhouden van het kasboek</w:t>
      </w:r>
      <w:r w:rsidR="000149C0">
        <w:rPr>
          <w:lang w:val="nl-NL"/>
        </w:rPr>
        <w:t>.</w:t>
      </w:r>
    </w:p>
    <w:p w14:paraId="08CB52C7" w14:textId="089D5854" w:rsidR="005E74F2" w:rsidRPr="001D7AC8" w:rsidRDefault="005E74F2" w:rsidP="005E74F2">
      <w:pPr>
        <w:pStyle w:val="Lijstalinea"/>
        <w:numPr>
          <w:ilvl w:val="0"/>
          <w:numId w:val="24"/>
        </w:numPr>
        <w:autoSpaceDE w:val="0"/>
        <w:autoSpaceDN w:val="0"/>
        <w:adjustRightInd w:val="0"/>
        <w:jc w:val="both"/>
        <w:rPr>
          <w:lang w:val="nl-NL"/>
        </w:rPr>
      </w:pPr>
      <w:r w:rsidRPr="001D7AC8">
        <w:rPr>
          <w:lang w:val="nl-NL"/>
        </w:rPr>
        <w:t>Verrichten van betalingen.</w:t>
      </w:r>
    </w:p>
    <w:p w14:paraId="17524032" w14:textId="6ECB925C" w:rsidR="005E74F2" w:rsidRPr="001D7AC8" w:rsidRDefault="005E74F2" w:rsidP="005E74F2">
      <w:pPr>
        <w:pStyle w:val="Lijstalinea"/>
        <w:numPr>
          <w:ilvl w:val="0"/>
          <w:numId w:val="24"/>
        </w:numPr>
        <w:autoSpaceDE w:val="0"/>
        <w:autoSpaceDN w:val="0"/>
        <w:adjustRightInd w:val="0"/>
        <w:jc w:val="both"/>
        <w:rPr>
          <w:lang w:val="nl-NL"/>
        </w:rPr>
      </w:pPr>
      <w:r w:rsidRPr="001D7AC8">
        <w:rPr>
          <w:lang w:val="nl-NL"/>
        </w:rPr>
        <w:t>Het bestuur op de hoogte houden van de financiële gezondheid van de stichting.</w:t>
      </w:r>
    </w:p>
    <w:p w14:paraId="6900EBCD" w14:textId="77777777" w:rsidR="005E74F2" w:rsidRPr="001D7AC8" w:rsidRDefault="005E74F2" w:rsidP="005E74F2">
      <w:pPr>
        <w:pStyle w:val="Lijstalinea"/>
        <w:numPr>
          <w:ilvl w:val="0"/>
          <w:numId w:val="24"/>
        </w:numPr>
        <w:autoSpaceDE w:val="0"/>
        <w:autoSpaceDN w:val="0"/>
        <w:adjustRightInd w:val="0"/>
        <w:jc w:val="both"/>
        <w:rPr>
          <w:lang w:val="nl-NL"/>
        </w:rPr>
      </w:pPr>
      <w:r w:rsidRPr="001D7AC8">
        <w:rPr>
          <w:lang w:val="nl-NL"/>
        </w:rPr>
        <w:t>Het financieel jaarverslag opstellen.</w:t>
      </w:r>
    </w:p>
    <w:p w14:paraId="1E591E6B" w14:textId="311A9CFD" w:rsidR="00C532C4" w:rsidRPr="00FE3270" w:rsidRDefault="005E74F2" w:rsidP="00FE3270">
      <w:pPr>
        <w:pStyle w:val="Lijstalinea"/>
        <w:numPr>
          <w:ilvl w:val="0"/>
          <w:numId w:val="24"/>
        </w:numPr>
        <w:autoSpaceDE w:val="0"/>
        <w:autoSpaceDN w:val="0"/>
        <w:adjustRightInd w:val="0"/>
        <w:jc w:val="both"/>
        <w:rPr>
          <w:lang w:val="nl-NL"/>
        </w:rPr>
      </w:pPr>
      <w:r w:rsidRPr="001D7AC8">
        <w:rPr>
          <w:lang w:val="nl-NL"/>
        </w:rPr>
        <w:t>De begroting opstellen.</w:t>
      </w:r>
    </w:p>
    <w:p w14:paraId="51E5DDBD" w14:textId="3D4B7B27" w:rsidR="00C532C4" w:rsidRPr="00B57E4C" w:rsidRDefault="00E940E1" w:rsidP="00C532C4">
      <w:pPr>
        <w:pStyle w:val="Lijstalinea"/>
        <w:numPr>
          <w:ilvl w:val="0"/>
          <w:numId w:val="24"/>
        </w:numPr>
        <w:autoSpaceDE w:val="0"/>
        <w:autoSpaceDN w:val="0"/>
        <w:adjustRightInd w:val="0"/>
        <w:jc w:val="both"/>
        <w:rPr>
          <w:lang w:val="nl-NL"/>
        </w:rPr>
      </w:pPr>
      <w:r w:rsidRPr="00B57E4C">
        <w:rPr>
          <w:lang w:val="nl-NL"/>
        </w:rPr>
        <w:t xml:space="preserve">Strategisch adviseur van </w:t>
      </w:r>
      <w:r w:rsidR="005D59FF" w:rsidRPr="00B57E4C">
        <w:rPr>
          <w:lang w:val="nl-NL"/>
        </w:rPr>
        <w:t>Stichting Roots of Resilience</w:t>
      </w:r>
      <w:r w:rsidR="00C532C4" w:rsidRPr="00B57E4C">
        <w:rPr>
          <w:lang w:val="nl-NL"/>
        </w:rPr>
        <w:t>.</w:t>
      </w:r>
    </w:p>
    <w:p w14:paraId="6FAB85CD" w14:textId="53905B57" w:rsidR="00E940E1" w:rsidRPr="00B57E4C" w:rsidRDefault="007759A4" w:rsidP="00C532C4">
      <w:pPr>
        <w:pStyle w:val="Lijstalinea"/>
        <w:numPr>
          <w:ilvl w:val="0"/>
          <w:numId w:val="24"/>
        </w:numPr>
        <w:autoSpaceDE w:val="0"/>
        <w:autoSpaceDN w:val="0"/>
        <w:adjustRightInd w:val="0"/>
        <w:jc w:val="both"/>
        <w:rPr>
          <w:lang w:val="nl-NL"/>
        </w:rPr>
      </w:pPr>
      <w:r w:rsidRPr="00B57E4C">
        <w:rPr>
          <w:lang w:val="nl-NL"/>
        </w:rPr>
        <w:t xml:space="preserve">Communicatieadviseur van </w:t>
      </w:r>
      <w:r w:rsidR="005D59FF" w:rsidRPr="00B57E4C">
        <w:rPr>
          <w:lang w:val="nl-NL"/>
        </w:rPr>
        <w:t>Stichting Roots of Resilience</w:t>
      </w:r>
      <w:r w:rsidR="001E348F" w:rsidRPr="00B57E4C">
        <w:rPr>
          <w:lang w:val="nl-NL"/>
        </w:rPr>
        <w:t>.</w:t>
      </w:r>
    </w:p>
    <w:p w14:paraId="2A17FA68" w14:textId="77777777" w:rsidR="00D15282" w:rsidRPr="001D7AC8" w:rsidRDefault="00D15282" w:rsidP="00D15282">
      <w:pPr>
        <w:autoSpaceDE w:val="0"/>
        <w:autoSpaceDN w:val="0"/>
        <w:adjustRightInd w:val="0"/>
        <w:jc w:val="both"/>
        <w:rPr>
          <w:b/>
          <w:lang w:val="nl-NL"/>
        </w:rPr>
      </w:pPr>
    </w:p>
    <w:p w14:paraId="70C0ABA6" w14:textId="77777777" w:rsidR="008312A1" w:rsidRPr="001D7AC8" w:rsidRDefault="008312A1" w:rsidP="008D3AF3">
      <w:pPr>
        <w:autoSpaceDE w:val="0"/>
        <w:autoSpaceDN w:val="0"/>
        <w:adjustRightInd w:val="0"/>
        <w:jc w:val="both"/>
        <w:rPr>
          <w:b/>
          <w:lang w:val="nl-NL"/>
        </w:rPr>
      </w:pPr>
    </w:p>
    <w:p w14:paraId="42D7DD0D" w14:textId="7B07C9B7" w:rsidR="006F0C3C" w:rsidRPr="001D7AC8" w:rsidRDefault="00C532C4" w:rsidP="008D3AF3">
      <w:pPr>
        <w:autoSpaceDE w:val="0"/>
        <w:autoSpaceDN w:val="0"/>
        <w:adjustRightInd w:val="0"/>
        <w:jc w:val="both"/>
        <w:rPr>
          <w:b/>
          <w:lang w:val="nl-NL"/>
        </w:rPr>
      </w:pPr>
      <w:r w:rsidRPr="001D7AC8">
        <w:rPr>
          <w:b/>
          <w:lang w:val="nl-NL"/>
        </w:rPr>
        <w:t>Secretaris</w:t>
      </w:r>
      <w:r w:rsidR="006F0C3C" w:rsidRPr="001D7AC8">
        <w:rPr>
          <w:b/>
          <w:lang w:val="nl-NL"/>
        </w:rPr>
        <w:t xml:space="preserve"> </w:t>
      </w:r>
      <w:r w:rsidR="00612B14" w:rsidRPr="001D7AC8">
        <w:rPr>
          <w:b/>
          <w:lang w:val="nl-NL"/>
        </w:rPr>
        <w:t xml:space="preserve">en medeoprichter </w:t>
      </w:r>
      <w:proofErr w:type="spellStart"/>
      <w:r w:rsidR="006F0C3C" w:rsidRPr="001D7AC8">
        <w:rPr>
          <w:b/>
          <w:lang w:val="nl-NL"/>
        </w:rPr>
        <w:t>Nilab</w:t>
      </w:r>
      <w:proofErr w:type="spellEnd"/>
    </w:p>
    <w:p w14:paraId="721C75F1" w14:textId="62BD4E8E" w:rsidR="00851992" w:rsidRPr="001D7AC8" w:rsidRDefault="00C532C4" w:rsidP="00544015">
      <w:pPr>
        <w:autoSpaceDE w:val="0"/>
        <w:autoSpaceDN w:val="0"/>
        <w:adjustRightInd w:val="0"/>
        <w:jc w:val="both"/>
        <w:rPr>
          <w:rFonts w:cs="Arial"/>
          <w:color w:val="101F2D"/>
          <w:shd w:val="clear" w:color="auto" w:fill="FAFAFA"/>
          <w:lang w:val="nl-NL"/>
        </w:rPr>
      </w:pPr>
      <w:proofErr w:type="spellStart"/>
      <w:r w:rsidRPr="001D7AC8">
        <w:rPr>
          <w:rFonts w:cs="Arial"/>
          <w:color w:val="101F2D"/>
          <w:shd w:val="clear" w:color="auto" w:fill="FAFAFA"/>
          <w:lang w:val="nl-NL"/>
        </w:rPr>
        <w:t>N</w:t>
      </w:r>
      <w:r w:rsidR="00544015" w:rsidRPr="001D7AC8">
        <w:rPr>
          <w:rFonts w:cs="Arial"/>
          <w:color w:val="101F2D"/>
          <w:shd w:val="clear" w:color="auto" w:fill="FAFAFA"/>
          <w:lang w:val="nl-NL"/>
        </w:rPr>
        <w:t>ilab</w:t>
      </w:r>
      <w:proofErr w:type="spellEnd"/>
      <w:r w:rsidR="00544015" w:rsidRPr="001D7AC8">
        <w:rPr>
          <w:rFonts w:cs="Arial"/>
          <w:color w:val="101F2D"/>
          <w:shd w:val="clear" w:color="auto" w:fill="FAFAFA"/>
          <w:lang w:val="nl-NL"/>
        </w:rPr>
        <w:t xml:space="preserve"> </w:t>
      </w:r>
      <w:r w:rsidRPr="001D7AC8">
        <w:rPr>
          <w:rFonts w:cs="Arial"/>
          <w:color w:val="101F2D"/>
          <w:shd w:val="clear" w:color="auto" w:fill="FAFAFA"/>
          <w:lang w:val="nl-NL"/>
        </w:rPr>
        <w:t xml:space="preserve">is de secretaris van </w:t>
      </w:r>
      <w:r w:rsidR="005D59FF">
        <w:rPr>
          <w:rFonts w:cs="Arial"/>
          <w:color w:val="101F2D"/>
          <w:shd w:val="clear" w:color="auto" w:fill="FAFAFA"/>
          <w:lang w:val="nl-NL"/>
        </w:rPr>
        <w:t>Stichting Roots of Resilience</w:t>
      </w:r>
      <w:r w:rsidR="00544015" w:rsidRPr="001D7AC8">
        <w:rPr>
          <w:rFonts w:cs="Arial"/>
          <w:color w:val="101F2D"/>
          <w:shd w:val="clear" w:color="auto" w:fill="FAFAFA"/>
          <w:lang w:val="nl-NL"/>
        </w:rPr>
        <w:t xml:space="preserve"> en is daarmee de schrijver van het bestuur. H</w:t>
      </w:r>
      <w:r w:rsidRPr="001D7AC8">
        <w:rPr>
          <w:rFonts w:cs="Arial"/>
          <w:color w:val="101F2D"/>
          <w:shd w:val="clear" w:color="auto" w:fill="FAFAFA"/>
          <w:lang w:val="nl-NL"/>
        </w:rPr>
        <w:t>aar taken zijn</w:t>
      </w:r>
      <w:r w:rsidR="00544015" w:rsidRPr="001D7AC8">
        <w:rPr>
          <w:rFonts w:cs="Arial"/>
          <w:color w:val="101F2D"/>
          <w:shd w:val="clear" w:color="auto" w:fill="FAFAFA"/>
          <w:lang w:val="nl-NL"/>
        </w:rPr>
        <w:t xml:space="preserve"> onder meer</w:t>
      </w:r>
      <w:r w:rsidRPr="001D7AC8">
        <w:rPr>
          <w:rFonts w:cs="Arial"/>
          <w:color w:val="101F2D"/>
          <w:shd w:val="clear" w:color="auto" w:fill="FAFAFA"/>
          <w:lang w:val="nl-NL"/>
        </w:rPr>
        <w:t>:</w:t>
      </w:r>
    </w:p>
    <w:p w14:paraId="128A38B0" w14:textId="307E0418" w:rsidR="00544015" w:rsidRPr="001D7AC8" w:rsidRDefault="00544015" w:rsidP="00544015">
      <w:pPr>
        <w:autoSpaceDE w:val="0"/>
        <w:autoSpaceDN w:val="0"/>
        <w:adjustRightInd w:val="0"/>
        <w:jc w:val="both"/>
        <w:rPr>
          <w:rFonts w:cs="Arial"/>
          <w:color w:val="101F2D"/>
          <w:shd w:val="clear" w:color="auto" w:fill="FAFAFA"/>
          <w:lang w:val="nl-NL"/>
        </w:rPr>
      </w:pPr>
    </w:p>
    <w:p w14:paraId="0503B4DA" w14:textId="1ECBB118" w:rsidR="00544015" w:rsidRPr="001D7AC8" w:rsidRDefault="00544015" w:rsidP="00544015">
      <w:pPr>
        <w:pStyle w:val="Lijstalinea"/>
        <w:numPr>
          <w:ilvl w:val="0"/>
          <w:numId w:val="24"/>
        </w:numPr>
        <w:autoSpaceDE w:val="0"/>
        <w:autoSpaceDN w:val="0"/>
        <w:adjustRightInd w:val="0"/>
        <w:jc w:val="both"/>
        <w:rPr>
          <w:lang w:val="nl-NL"/>
        </w:rPr>
      </w:pPr>
      <w:r w:rsidRPr="001D7AC8">
        <w:rPr>
          <w:lang w:val="nl-NL"/>
        </w:rPr>
        <w:t>Maken van verslagen en notulen van de diverse vergaderingen, zoals de bestuursvergaderingen.</w:t>
      </w:r>
    </w:p>
    <w:p w14:paraId="0755A1D1" w14:textId="5251C9DE" w:rsidR="00544015" w:rsidRPr="001D7AC8" w:rsidRDefault="00544015" w:rsidP="00544015">
      <w:pPr>
        <w:pStyle w:val="Lijstalinea"/>
        <w:numPr>
          <w:ilvl w:val="0"/>
          <w:numId w:val="24"/>
        </w:numPr>
        <w:autoSpaceDE w:val="0"/>
        <w:autoSpaceDN w:val="0"/>
        <w:adjustRightInd w:val="0"/>
        <w:jc w:val="both"/>
        <w:rPr>
          <w:lang w:val="nl-NL"/>
        </w:rPr>
      </w:pPr>
      <w:r w:rsidRPr="001D7AC8">
        <w:rPr>
          <w:lang w:val="nl-NL"/>
        </w:rPr>
        <w:t>(Digitale) vergaderingen inplannen en bestuurders uitnodigen.</w:t>
      </w:r>
    </w:p>
    <w:p w14:paraId="37450567" w14:textId="0464ADF8" w:rsidR="00F15762" w:rsidRPr="00687D14" w:rsidRDefault="00544015" w:rsidP="00E15913">
      <w:pPr>
        <w:pStyle w:val="Lijstalinea"/>
        <w:numPr>
          <w:ilvl w:val="0"/>
          <w:numId w:val="24"/>
        </w:numPr>
        <w:autoSpaceDE w:val="0"/>
        <w:autoSpaceDN w:val="0"/>
        <w:adjustRightInd w:val="0"/>
        <w:jc w:val="both"/>
        <w:rPr>
          <w:lang w:val="nl-NL"/>
        </w:rPr>
      </w:pPr>
      <w:r w:rsidRPr="001D7AC8">
        <w:rPr>
          <w:lang w:val="nl-NL"/>
        </w:rPr>
        <w:t xml:space="preserve">Beheren van sociale media van </w:t>
      </w:r>
      <w:r w:rsidR="005D59FF">
        <w:rPr>
          <w:lang w:val="nl-NL"/>
        </w:rPr>
        <w:t>Stichting Roots of Resilience</w:t>
      </w:r>
      <w:r w:rsidRPr="001D7AC8">
        <w:rPr>
          <w:lang w:val="nl-NL"/>
        </w:rPr>
        <w:t>.</w:t>
      </w:r>
      <w:r w:rsidR="00851992" w:rsidRPr="00777AEF">
        <w:rPr>
          <w:b/>
          <w:lang w:val="nl-NL"/>
        </w:rPr>
        <w:t xml:space="preserve">    </w:t>
      </w:r>
    </w:p>
    <w:p w14:paraId="3EE44E78" w14:textId="4A8FD67C" w:rsidR="006400E8" w:rsidRPr="001D7AC8" w:rsidRDefault="006400E8" w:rsidP="006F0573">
      <w:pPr>
        <w:autoSpaceDE w:val="0"/>
        <w:autoSpaceDN w:val="0"/>
        <w:adjustRightInd w:val="0"/>
        <w:jc w:val="both"/>
        <w:rPr>
          <w:rStyle w:val="normaltextrun"/>
          <w:color w:val="000000"/>
          <w:bdr w:val="none" w:sz="0" w:space="0" w:color="auto" w:frame="1"/>
          <w:lang w:val="nl-NL"/>
        </w:rPr>
      </w:pPr>
    </w:p>
    <w:p w14:paraId="3F73D9B7" w14:textId="3D87E890" w:rsidR="00D97CDA" w:rsidRPr="001D7AC8" w:rsidRDefault="005F4447" w:rsidP="00D97CDA">
      <w:pPr>
        <w:pStyle w:val="Kop2"/>
        <w:rPr>
          <w:rFonts w:asciiTheme="minorHAnsi" w:hAnsiTheme="minorHAnsi"/>
          <w:sz w:val="22"/>
          <w:szCs w:val="22"/>
          <w:lang w:val="nl-NL"/>
        </w:rPr>
      </w:pPr>
      <w:bookmarkStart w:id="12" w:name="_Toc137048705"/>
      <w:r>
        <w:rPr>
          <w:rFonts w:asciiTheme="minorHAnsi" w:hAnsiTheme="minorHAnsi"/>
          <w:sz w:val="22"/>
          <w:szCs w:val="22"/>
          <w:lang w:val="nl-NL"/>
        </w:rPr>
        <w:lastRenderedPageBreak/>
        <w:t>2.4</w:t>
      </w:r>
      <w:r w:rsidR="00D97CDA" w:rsidRPr="001D7AC8">
        <w:rPr>
          <w:rFonts w:asciiTheme="minorHAnsi" w:hAnsiTheme="minorHAnsi"/>
          <w:sz w:val="22"/>
          <w:szCs w:val="22"/>
          <w:lang w:val="nl-NL"/>
        </w:rPr>
        <w:t xml:space="preserve"> Financiën </w:t>
      </w:r>
      <w:r w:rsidR="005D59FF">
        <w:rPr>
          <w:rFonts w:asciiTheme="minorHAnsi" w:hAnsiTheme="minorHAnsi"/>
          <w:sz w:val="22"/>
          <w:szCs w:val="22"/>
          <w:lang w:val="nl-NL"/>
        </w:rPr>
        <w:t>Stichting Roots of Resilience</w:t>
      </w:r>
      <w:bookmarkEnd w:id="12"/>
    </w:p>
    <w:p w14:paraId="1FBFF848" w14:textId="7E2D0150" w:rsidR="00517CFC" w:rsidRPr="001D7AC8" w:rsidRDefault="00517CFC" w:rsidP="006F0573">
      <w:pPr>
        <w:autoSpaceDE w:val="0"/>
        <w:autoSpaceDN w:val="0"/>
        <w:adjustRightInd w:val="0"/>
        <w:jc w:val="both"/>
        <w:rPr>
          <w:rStyle w:val="normaltextrun"/>
          <w:color w:val="000000"/>
          <w:bdr w:val="none" w:sz="0" w:space="0" w:color="auto" w:frame="1"/>
          <w:lang w:val="nl-NL"/>
        </w:rPr>
      </w:pPr>
    </w:p>
    <w:p w14:paraId="1F98486F" w14:textId="768BC389" w:rsidR="00517CFC" w:rsidRPr="001D7AC8" w:rsidRDefault="00E85A14" w:rsidP="006F0573">
      <w:pPr>
        <w:autoSpaceDE w:val="0"/>
        <w:autoSpaceDN w:val="0"/>
        <w:adjustRightInd w:val="0"/>
        <w:jc w:val="both"/>
        <w:rPr>
          <w:rStyle w:val="normaltextrun"/>
          <w:color w:val="000000"/>
          <w:bdr w:val="none" w:sz="0" w:space="0" w:color="auto" w:frame="1"/>
          <w:lang w:val="nl-NL"/>
        </w:rPr>
      </w:pPr>
      <w:r w:rsidRPr="001D7AC8">
        <w:rPr>
          <w:rStyle w:val="normaltextrun"/>
          <w:color w:val="000000"/>
          <w:bdr w:val="none" w:sz="0" w:space="0" w:color="auto" w:frame="1"/>
          <w:lang w:val="nl-NL"/>
        </w:rPr>
        <w:t xml:space="preserve">Om de doelen van </w:t>
      </w:r>
      <w:r w:rsidR="005D59FF">
        <w:rPr>
          <w:rStyle w:val="normaltextrun"/>
          <w:color w:val="000000"/>
          <w:bdr w:val="none" w:sz="0" w:space="0" w:color="auto" w:frame="1"/>
          <w:lang w:val="nl-NL"/>
        </w:rPr>
        <w:t>Stichting Roots of Resilience</w:t>
      </w:r>
      <w:r w:rsidRPr="001D7AC8">
        <w:rPr>
          <w:rStyle w:val="normaltextrun"/>
          <w:color w:val="000000"/>
          <w:bdr w:val="none" w:sz="0" w:space="0" w:color="auto" w:frame="1"/>
          <w:lang w:val="nl-NL"/>
        </w:rPr>
        <w:t xml:space="preserve"> te realiseren is vermogen nodig. Er wordt uitgegaan van baten en lasten, om de prognose inzichtelijk te maken, zie onderstaand een overzicht:</w:t>
      </w:r>
    </w:p>
    <w:p w14:paraId="6A20B907" w14:textId="7CA504D6" w:rsidR="00517CFC" w:rsidRPr="001D7AC8" w:rsidRDefault="00ED6623" w:rsidP="006F0573">
      <w:pPr>
        <w:autoSpaceDE w:val="0"/>
        <w:autoSpaceDN w:val="0"/>
        <w:adjustRightInd w:val="0"/>
        <w:jc w:val="both"/>
        <w:rPr>
          <w:rStyle w:val="normaltextrun"/>
          <w:color w:val="000000"/>
          <w:bdr w:val="none" w:sz="0" w:space="0" w:color="auto" w:frame="1"/>
          <w:lang w:val="nl-NL"/>
        </w:rPr>
      </w:pPr>
      <w:r w:rsidRPr="001D7AC8">
        <w:rPr>
          <w:rStyle w:val="normaltextrun"/>
          <w:noProof/>
          <w:color w:val="000000"/>
          <w:bdr w:val="none" w:sz="0" w:space="0" w:color="auto" w:frame="1"/>
          <w:lang w:val="nl-NL" w:eastAsia="nl-NL"/>
        </w:rPr>
        <w:drawing>
          <wp:anchor distT="0" distB="0" distL="114300" distR="114300" simplePos="0" relativeHeight="251668480" behindDoc="1" locked="0" layoutInCell="1" allowOverlap="1" wp14:anchorId="0CED8FE3" wp14:editId="28F27C2F">
            <wp:simplePos x="0" y="0"/>
            <wp:positionH relativeFrom="column">
              <wp:posOffset>-49530</wp:posOffset>
            </wp:positionH>
            <wp:positionV relativeFrom="paragraph">
              <wp:posOffset>174016</wp:posOffset>
            </wp:positionV>
            <wp:extent cx="4662858" cy="2303145"/>
            <wp:effectExtent l="0" t="0" r="4445" b="1905"/>
            <wp:wrapTight wrapText="bothSides">
              <wp:wrapPolygon edited="0">
                <wp:start x="0" y="0"/>
                <wp:lineTo x="0" y="21439"/>
                <wp:lineTo x="21532" y="21439"/>
                <wp:lineTo x="21532" y="0"/>
                <wp:lineTo x="0" y="0"/>
              </wp:wrapPolygon>
            </wp:wrapTight>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662858" cy="2303145"/>
                    </a:xfrm>
                    <a:prstGeom prst="rect">
                      <a:avLst/>
                    </a:prstGeom>
                  </pic:spPr>
                </pic:pic>
              </a:graphicData>
            </a:graphic>
          </wp:anchor>
        </w:drawing>
      </w:r>
    </w:p>
    <w:p w14:paraId="4AB5F0B6" w14:textId="61A4718C" w:rsidR="0019582D" w:rsidRPr="001D7AC8" w:rsidRDefault="0019582D" w:rsidP="006F0573">
      <w:pPr>
        <w:autoSpaceDE w:val="0"/>
        <w:autoSpaceDN w:val="0"/>
        <w:adjustRightInd w:val="0"/>
        <w:jc w:val="both"/>
        <w:rPr>
          <w:rStyle w:val="normaltextrun"/>
          <w:color w:val="000000"/>
          <w:bdr w:val="none" w:sz="0" w:space="0" w:color="auto" w:frame="1"/>
          <w:lang w:val="nl-NL"/>
        </w:rPr>
      </w:pPr>
    </w:p>
    <w:p w14:paraId="0C05715E" w14:textId="660C72D4" w:rsidR="00517CFC" w:rsidRPr="001D7AC8" w:rsidRDefault="00517CFC" w:rsidP="006F0573">
      <w:pPr>
        <w:autoSpaceDE w:val="0"/>
        <w:autoSpaceDN w:val="0"/>
        <w:adjustRightInd w:val="0"/>
        <w:jc w:val="both"/>
        <w:rPr>
          <w:lang w:val="nl-NL"/>
        </w:rPr>
      </w:pPr>
    </w:p>
    <w:p w14:paraId="069E2C1D" w14:textId="0887DFA3" w:rsidR="00ED6623" w:rsidRPr="001D7AC8" w:rsidRDefault="00ED6623" w:rsidP="006F0573">
      <w:pPr>
        <w:autoSpaceDE w:val="0"/>
        <w:autoSpaceDN w:val="0"/>
        <w:adjustRightInd w:val="0"/>
        <w:jc w:val="both"/>
        <w:rPr>
          <w:lang w:val="nl-NL"/>
        </w:rPr>
      </w:pPr>
    </w:p>
    <w:p w14:paraId="45DBABC2" w14:textId="5F9B35E6" w:rsidR="00E85A14" w:rsidRPr="001D7AC8" w:rsidRDefault="00777AEF" w:rsidP="006F0573">
      <w:pPr>
        <w:autoSpaceDE w:val="0"/>
        <w:autoSpaceDN w:val="0"/>
        <w:adjustRightInd w:val="0"/>
        <w:jc w:val="both"/>
        <w:rPr>
          <w:lang w:val="nl-NL"/>
        </w:rPr>
      </w:pPr>
      <w:r w:rsidRPr="001D7AC8">
        <w:rPr>
          <w:noProof/>
          <w:lang w:val="nl-NL" w:eastAsia="nl-NL"/>
        </w:rPr>
        <w:drawing>
          <wp:anchor distT="0" distB="0" distL="114300" distR="114300" simplePos="0" relativeHeight="251669504" behindDoc="1" locked="0" layoutInCell="1" allowOverlap="1" wp14:anchorId="523C2D38" wp14:editId="1AFAE6E7">
            <wp:simplePos x="0" y="0"/>
            <wp:positionH relativeFrom="margin">
              <wp:align>left</wp:align>
            </wp:positionH>
            <wp:positionV relativeFrom="paragraph">
              <wp:posOffset>2186940</wp:posOffset>
            </wp:positionV>
            <wp:extent cx="4678680" cy="2516264"/>
            <wp:effectExtent l="0" t="0" r="7620" b="0"/>
            <wp:wrapTight wrapText="bothSides">
              <wp:wrapPolygon edited="0">
                <wp:start x="0" y="0"/>
                <wp:lineTo x="0" y="21426"/>
                <wp:lineTo x="21547" y="21426"/>
                <wp:lineTo x="21547" y="0"/>
                <wp:lineTo x="0" y="0"/>
              </wp:wrapPolygon>
            </wp:wrapTight>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678680" cy="2516264"/>
                    </a:xfrm>
                    <a:prstGeom prst="rect">
                      <a:avLst/>
                    </a:prstGeom>
                  </pic:spPr>
                </pic:pic>
              </a:graphicData>
            </a:graphic>
          </wp:anchor>
        </w:drawing>
      </w:r>
    </w:p>
    <w:p w14:paraId="636C4744" w14:textId="469A6C4F" w:rsidR="00C83F54" w:rsidRDefault="00E85A14" w:rsidP="00E757D9">
      <w:pPr>
        <w:autoSpaceDE w:val="0"/>
        <w:autoSpaceDN w:val="0"/>
        <w:adjustRightInd w:val="0"/>
        <w:jc w:val="both"/>
        <w:rPr>
          <w:lang w:val="nl-NL"/>
        </w:rPr>
      </w:pPr>
      <w:r w:rsidRPr="001D7AC8">
        <w:rPr>
          <w:rStyle w:val="normaltextrun"/>
          <w:noProof/>
          <w:color w:val="000000"/>
          <w:bdr w:val="none" w:sz="0" w:space="0" w:color="auto" w:frame="1"/>
          <w:lang w:val="nl-NL" w:eastAsia="nl-NL"/>
        </w:rPr>
        <w:lastRenderedPageBreak/>
        <w:drawing>
          <wp:inline distT="0" distB="0" distL="0" distR="0" wp14:anchorId="6D506306" wp14:editId="75A0BF68">
            <wp:extent cx="6120130" cy="3288030"/>
            <wp:effectExtent l="0" t="0" r="0" b="762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130" cy="3288030"/>
                    </a:xfrm>
                    <a:prstGeom prst="rect">
                      <a:avLst/>
                    </a:prstGeom>
                  </pic:spPr>
                </pic:pic>
              </a:graphicData>
            </a:graphic>
          </wp:inline>
        </w:drawing>
      </w:r>
    </w:p>
    <w:p w14:paraId="66902D63" w14:textId="7181CBEA" w:rsidR="00E757D9" w:rsidRDefault="00E757D9" w:rsidP="00E757D9">
      <w:pPr>
        <w:rPr>
          <w:lang w:val="nl-NL"/>
        </w:rPr>
      </w:pPr>
    </w:p>
    <w:p w14:paraId="1B78BA09" w14:textId="71C538E2" w:rsidR="00E757D9" w:rsidRDefault="00E757D9" w:rsidP="00FE3270">
      <w:pPr>
        <w:jc w:val="both"/>
        <w:rPr>
          <w:lang w:val="nl-NL"/>
        </w:rPr>
      </w:pPr>
      <w:r>
        <w:rPr>
          <w:lang w:val="nl-NL"/>
        </w:rPr>
        <w:t xml:space="preserve">Be bestuurders van </w:t>
      </w:r>
      <w:r w:rsidR="005D59FF">
        <w:rPr>
          <w:lang w:val="nl-NL"/>
        </w:rPr>
        <w:t>Stichting Roots of Resilience</w:t>
      </w:r>
      <w:r>
        <w:rPr>
          <w:lang w:val="nl-NL"/>
        </w:rPr>
        <w:t xml:space="preserve"> hebben een prognose gemaakt van kosten en baten.</w:t>
      </w:r>
      <w:r w:rsidR="00543E09">
        <w:rPr>
          <w:lang w:val="nl-NL"/>
        </w:rPr>
        <w:t xml:space="preserve"> Er zal een externe boekhouder worden</w:t>
      </w:r>
      <w:r w:rsidR="00FC4911">
        <w:rPr>
          <w:lang w:val="nl-NL"/>
        </w:rPr>
        <w:t xml:space="preserve"> aangesteld voor</w:t>
      </w:r>
      <w:r w:rsidR="00543E09">
        <w:rPr>
          <w:lang w:val="nl-NL"/>
        </w:rPr>
        <w:t xml:space="preserve"> het beheren en controleren van de financiën van </w:t>
      </w:r>
      <w:r w:rsidR="005D59FF">
        <w:rPr>
          <w:lang w:val="nl-NL"/>
        </w:rPr>
        <w:t>Stichting Roots of Resilience</w:t>
      </w:r>
      <w:r w:rsidR="00543E09">
        <w:rPr>
          <w:lang w:val="nl-NL"/>
        </w:rPr>
        <w:t>.</w:t>
      </w:r>
      <w:r>
        <w:rPr>
          <w:lang w:val="nl-NL"/>
        </w:rPr>
        <w:t xml:space="preserve"> Verder </w:t>
      </w:r>
      <w:r w:rsidR="00184538">
        <w:rPr>
          <w:lang w:val="nl-NL"/>
        </w:rPr>
        <w:t xml:space="preserve">is van belang aan te merken dat </w:t>
      </w:r>
      <w:r>
        <w:rPr>
          <w:lang w:val="nl-NL"/>
        </w:rPr>
        <w:t xml:space="preserve">het bestuur van </w:t>
      </w:r>
      <w:r w:rsidR="005D59FF">
        <w:rPr>
          <w:lang w:val="nl-NL"/>
        </w:rPr>
        <w:t>Stichting Roots of Resilience</w:t>
      </w:r>
      <w:r>
        <w:rPr>
          <w:lang w:val="nl-NL"/>
        </w:rPr>
        <w:t xml:space="preserve"> de kosten zo beperkt mogelijk</w:t>
      </w:r>
      <w:r w:rsidR="00184538">
        <w:rPr>
          <w:lang w:val="nl-NL"/>
        </w:rPr>
        <w:t xml:space="preserve"> wil</w:t>
      </w:r>
      <w:r>
        <w:rPr>
          <w:lang w:val="nl-NL"/>
        </w:rPr>
        <w:t xml:space="preserve"> houden zodat meer</w:t>
      </w:r>
      <w:r w:rsidR="009407CE">
        <w:rPr>
          <w:lang w:val="nl-NL"/>
        </w:rPr>
        <w:t xml:space="preserve"> middelen</w:t>
      </w:r>
      <w:r>
        <w:rPr>
          <w:lang w:val="nl-NL"/>
        </w:rPr>
        <w:t xml:space="preserve"> over</w:t>
      </w:r>
      <w:r w:rsidR="009407CE">
        <w:rPr>
          <w:lang w:val="nl-NL"/>
        </w:rPr>
        <w:t>blijven</w:t>
      </w:r>
      <w:r w:rsidR="00DD03D0">
        <w:rPr>
          <w:lang w:val="nl-NL"/>
        </w:rPr>
        <w:t xml:space="preserve"> </w:t>
      </w:r>
      <w:r w:rsidR="009407CE">
        <w:rPr>
          <w:lang w:val="nl-NL"/>
        </w:rPr>
        <w:t xml:space="preserve">die ten gunste kunnen worden gesteld van de statutaire doelstellingen van </w:t>
      </w:r>
      <w:r w:rsidR="005D59FF">
        <w:rPr>
          <w:lang w:val="nl-NL"/>
        </w:rPr>
        <w:t>Stichting Roots of Resilience</w:t>
      </w:r>
      <w:r w:rsidR="009407CE">
        <w:rPr>
          <w:lang w:val="nl-NL"/>
        </w:rPr>
        <w:t>.</w:t>
      </w:r>
    </w:p>
    <w:p w14:paraId="02F3BBA6" w14:textId="18080C34" w:rsidR="00E757D9" w:rsidRDefault="00E757D9" w:rsidP="00E757D9">
      <w:pPr>
        <w:rPr>
          <w:lang w:val="nl-NL"/>
        </w:rPr>
      </w:pPr>
    </w:p>
    <w:p w14:paraId="6A31B4DB" w14:textId="15120AA2" w:rsidR="00C83F54" w:rsidRDefault="00C83F54" w:rsidP="006400E8">
      <w:pPr>
        <w:pStyle w:val="Kop2"/>
        <w:rPr>
          <w:rFonts w:asciiTheme="minorHAnsi" w:hAnsiTheme="minorHAnsi"/>
          <w:sz w:val="22"/>
          <w:szCs w:val="22"/>
          <w:lang w:val="nl-NL"/>
        </w:rPr>
      </w:pPr>
    </w:p>
    <w:p w14:paraId="7F6E8E64" w14:textId="1128C870" w:rsidR="006400E8" w:rsidRPr="001D7AC8" w:rsidRDefault="005F4447" w:rsidP="006400E8">
      <w:pPr>
        <w:pStyle w:val="Kop2"/>
        <w:rPr>
          <w:rFonts w:asciiTheme="minorHAnsi" w:hAnsiTheme="minorHAnsi"/>
          <w:sz w:val="22"/>
          <w:szCs w:val="22"/>
          <w:lang w:val="nl-NL"/>
        </w:rPr>
      </w:pPr>
      <w:bookmarkStart w:id="13" w:name="_Toc137048706"/>
      <w:r>
        <w:rPr>
          <w:rFonts w:asciiTheme="minorHAnsi" w:hAnsiTheme="minorHAnsi"/>
          <w:sz w:val="22"/>
          <w:szCs w:val="22"/>
          <w:lang w:val="nl-NL"/>
        </w:rPr>
        <w:t>2.5</w:t>
      </w:r>
      <w:r w:rsidR="006400E8" w:rsidRPr="001D7AC8">
        <w:rPr>
          <w:rFonts w:asciiTheme="minorHAnsi" w:hAnsiTheme="minorHAnsi"/>
          <w:sz w:val="22"/>
          <w:szCs w:val="22"/>
          <w:lang w:val="nl-NL"/>
        </w:rPr>
        <w:t xml:space="preserve"> Beloningsbeleid </w:t>
      </w:r>
      <w:r w:rsidR="005D59FF">
        <w:rPr>
          <w:rFonts w:asciiTheme="minorHAnsi" w:hAnsiTheme="minorHAnsi"/>
          <w:sz w:val="22"/>
          <w:szCs w:val="22"/>
          <w:lang w:val="nl-NL"/>
        </w:rPr>
        <w:t>Stichting Roots of Resilience</w:t>
      </w:r>
      <w:r w:rsidR="006400E8">
        <w:rPr>
          <w:rFonts w:asciiTheme="minorHAnsi" w:hAnsiTheme="minorHAnsi"/>
          <w:sz w:val="22"/>
          <w:szCs w:val="22"/>
          <w:lang w:val="nl-NL"/>
        </w:rPr>
        <w:t xml:space="preserve"> &amp; opheffing </w:t>
      </w:r>
      <w:r w:rsidR="005D59FF">
        <w:rPr>
          <w:rFonts w:asciiTheme="minorHAnsi" w:hAnsiTheme="minorHAnsi"/>
          <w:sz w:val="22"/>
          <w:szCs w:val="22"/>
          <w:lang w:val="nl-NL"/>
        </w:rPr>
        <w:t>Stichting Roots of Resilience</w:t>
      </w:r>
      <w:bookmarkEnd w:id="13"/>
    </w:p>
    <w:p w14:paraId="4F5997DA" w14:textId="77777777" w:rsidR="006400E8" w:rsidRPr="001D7AC8" w:rsidRDefault="006400E8" w:rsidP="006400E8">
      <w:pPr>
        <w:autoSpaceDE w:val="0"/>
        <w:autoSpaceDN w:val="0"/>
        <w:adjustRightInd w:val="0"/>
        <w:jc w:val="both"/>
        <w:rPr>
          <w:lang w:val="nl-NL"/>
        </w:rPr>
      </w:pPr>
    </w:p>
    <w:p w14:paraId="3B23540C" w14:textId="44F70CA9" w:rsidR="006400E8" w:rsidRPr="00D479A2" w:rsidRDefault="006400E8" w:rsidP="006400E8">
      <w:pPr>
        <w:autoSpaceDE w:val="0"/>
        <w:autoSpaceDN w:val="0"/>
        <w:adjustRightInd w:val="0"/>
        <w:jc w:val="both"/>
        <w:rPr>
          <w:rStyle w:val="normaltextrun"/>
          <w:color w:val="000000"/>
          <w:bdr w:val="none" w:sz="0" w:space="0" w:color="auto" w:frame="1"/>
          <w:lang w:val="nl-NL"/>
        </w:rPr>
      </w:pPr>
      <w:r w:rsidRPr="001D7AC8">
        <w:rPr>
          <w:rStyle w:val="normaltextrun"/>
          <w:color w:val="000000"/>
          <w:bdr w:val="none" w:sz="0" w:space="0" w:color="auto" w:frame="1"/>
          <w:lang w:val="nl-NL"/>
        </w:rPr>
        <w:t xml:space="preserve">Bij </w:t>
      </w:r>
      <w:r w:rsidR="005D59FF">
        <w:rPr>
          <w:rStyle w:val="normaltextrun"/>
          <w:color w:val="000000"/>
          <w:bdr w:val="none" w:sz="0" w:space="0" w:color="auto" w:frame="1"/>
          <w:lang w:val="nl-NL"/>
        </w:rPr>
        <w:t>Stichting Roots of Resilience</w:t>
      </w:r>
      <w:r w:rsidRPr="001D7AC8">
        <w:rPr>
          <w:rStyle w:val="normaltextrun"/>
          <w:color w:val="000000"/>
          <w:bdr w:val="none" w:sz="0" w:space="0" w:color="auto" w:frame="1"/>
          <w:lang w:val="nl-NL"/>
        </w:rPr>
        <w:t xml:space="preserve"> werkt iedereen op vrijwillige basis. Donaties zullen </w:t>
      </w:r>
      <w:r>
        <w:rPr>
          <w:rStyle w:val="normaltextrun"/>
          <w:color w:val="000000"/>
          <w:bdr w:val="none" w:sz="0" w:space="0" w:color="auto" w:frame="1"/>
          <w:lang w:val="nl-NL"/>
        </w:rPr>
        <w:t>voor 95%</w:t>
      </w:r>
      <w:r w:rsidRPr="001D7AC8">
        <w:rPr>
          <w:rStyle w:val="normaltextrun"/>
          <w:color w:val="000000"/>
          <w:bdr w:val="none" w:sz="0" w:space="0" w:color="auto" w:frame="1"/>
          <w:lang w:val="nl-NL"/>
        </w:rPr>
        <w:t xml:space="preserve"> ten goede komen van de kwetsbare Afghaanse burgerbevolking.</w:t>
      </w:r>
      <w:r>
        <w:rPr>
          <w:rStyle w:val="normaltextrun"/>
          <w:color w:val="000000"/>
          <w:bdr w:val="none" w:sz="0" w:space="0" w:color="auto" w:frame="1"/>
          <w:lang w:val="nl-NL"/>
        </w:rPr>
        <w:t xml:space="preserve"> Lees hier</w:t>
      </w:r>
      <w:r w:rsidR="00C83F54">
        <w:rPr>
          <w:rStyle w:val="normaltextrun"/>
          <w:color w:val="000000"/>
          <w:bdr w:val="none" w:sz="0" w:space="0" w:color="auto" w:frame="1"/>
          <w:lang w:val="nl-NL"/>
        </w:rPr>
        <w:t xml:space="preserve">boven </w:t>
      </w:r>
      <w:r>
        <w:rPr>
          <w:rStyle w:val="normaltextrun"/>
          <w:color w:val="000000"/>
          <w:bdr w:val="none" w:sz="0" w:space="0" w:color="auto" w:frame="1"/>
          <w:lang w:val="nl-NL"/>
        </w:rPr>
        <w:t xml:space="preserve">meer over de financiën van </w:t>
      </w:r>
      <w:r w:rsidR="005D59FF">
        <w:rPr>
          <w:rStyle w:val="normaltextrun"/>
          <w:color w:val="000000"/>
          <w:bdr w:val="none" w:sz="0" w:space="0" w:color="auto" w:frame="1"/>
          <w:lang w:val="nl-NL"/>
        </w:rPr>
        <w:t>Stichting Roots of Resilience</w:t>
      </w:r>
      <w:r>
        <w:rPr>
          <w:rStyle w:val="normaltextrun"/>
          <w:color w:val="000000"/>
          <w:bdr w:val="none" w:sz="0" w:space="0" w:color="auto" w:frame="1"/>
          <w:lang w:val="nl-NL"/>
        </w:rPr>
        <w:t>.</w:t>
      </w:r>
      <w:r w:rsidRPr="001D7AC8">
        <w:rPr>
          <w:rStyle w:val="normaltextrun"/>
          <w:color w:val="000000"/>
          <w:bdr w:val="none" w:sz="0" w:space="0" w:color="auto" w:frame="1"/>
          <w:lang w:val="nl-NL"/>
        </w:rPr>
        <w:t xml:space="preserve"> De bestuurders hebben eigen middelen gebruikt voor het opzetten van </w:t>
      </w:r>
      <w:r w:rsidR="005D59FF">
        <w:rPr>
          <w:rStyle w:val="normaltextrun"/>
          <w:color w:val="000000"/>
          <w:bdr w:val="none" w:sz="0" w:space="0" w:color="auto" w:frame="1"/>
          <w:lang w:val="nl-NL"/>
        </w:rPr>
        <w:t>Stichting Roots of Resilience</w:t>
      </w:r>
      <w:r w:rsidRPr="001D7AC8">
        <w:rPr>
          <w:rStyle w:val="normaltextrun"/>
          <w:color w:val="000000"/>
          <w:bdr w:val="none" w:sz="0" w:space="0" w:color="auto" w:frame="1"/>
          <w:lang w:val="nl-NL"/>
        </w:rPr>
        <w:t>.</w:t>
      </w:r>
      <w:r>
        <w:rPr>
          <w:rStyle w:val="normaltextrun"/>
          <w:color w:val="000000"/>
          <w:bdr w:val="none" w:sz="0" w:space="0" w:color="auto" w:frame="1"/>
          <w:lang w:val="nl-NL"/>
        </w:rPr>
        <w:t xml:space="preserve"> Verder volgt </w:t>
      </w:r>
      <w:r>
        <w:rPr>
          <w:lang w:val="nl-NL"/>
        </w:rPr>
        <w:t>u</w:t>
      </w:r>
      <w:r w:rsidRPr="00D479A2">
        <w:rPr>
          <w:lang w:val="nl-NL"/>
        </w:rPr>
        <w:t xml:space="preserve">it de statuten van </w:t>
      </w:r>
      <w:r w:rsidR="005D59FF">
        <w:rPr>
          <w:lang w:val="nl-NL"/>
        </w:rPr>
        <w:t>Stichting Roots of Resilience</w:t>
      </w:r>
      <w:r>
        <w:rPr>
          <w:lang w:val="nl-NL"/>
        </w:rPr>
        <w:t xml:space="preserve"> </w:t>
      </w:r>
      <w:r w:rsidRPr="00D479A2">
        <w:rPr>
          <w:lang w:val="nl-NL"/>
        </w:rPr>
        <w:t xml:space="preserve">dat </w:t>
      </w:r>
      <w:r w:rsidR="005A1BCA">
        <w:rPr>
          <w:lang w:val="nl-NL"/>
        </w:rPr>
        <w:t>middelen die</w:t>
      </w:r>
      <w:r w:rsidRPr="00D479A2">
        <w:rPr>
          <w:lang w:val="nl-NL"/>
        </w:rPr>
        <w:t xml:space="preserve"> na opheffing </w:t>
      </w:r>
      <w:r w:rsidR="005A1BCA">
        <w:rPr>
          <w:lang w:val="nl-NL"/>
        </w:rPr>
        <w:t>overblijven</w:t>
      </w:r>
      <w:r>
        <w:rPr>
          <w:lang w:val="nl-NL"/>
        </w:rPr>
        <w:t xml:space="preserve"> </w:t>
      </w:r>
      <w:r w:rsidR="005A1BCA">
        <w:rPr>
          <w:lang w:val="nl-NL"/>
        </w:rPr>
        <w:t xml:space="preserve">worden </w:t>
      </w:r>
      <w:r w:rsidRPr="00D479A2">
        <w:rPr>
          <w:lang w:val="nl-NL"/>
        </w:rPr>
        <w:t>besteed aan een ANBI met een soortgelijk doel</w:t>
      </w:r>
      <w:r>
        <w:rPr>
          <w:lang w:val="nl-NL"/>
        </w:rPr>
        <w:t xml:space="preserve"> of</w:t>
      </w:r>
      <w:r w:rsidRPr="00D479A2">
        <w:rPr>
          <w:lang w:val="nl-NL"/>
        </w:rPr>
        <w:t xml:space="preserve"> aan een buitenlandse instelling die zich (geheel of nagenoeg) uitsluitend inzet voor het algemeen belang en een soortgelijk doel heeft</w:t>
      </w:r>
      <w:r>
        <w:rPr>
          <w:lang w:val="nl-NL"/>
        </w:rPr>
        <w:t>.</w:t>
      </w:r>
    </w:p>
    <w:p w14:paraId="37FC2F5D" w14:textId="5586E122" w:rsidR="006400E8" w:rsidRDefault="006400E8" w:rsidP="006400E8">
      <w:pPr>
        <w:rPr>
          <w:b/>
          <w:bCs/>
          <w:lang w:val="nl-NL"/>
        </w:rPr>
      </w:pPr>
    </w:p>
    <w:p w14:paraId="3277ACA5" w14:textId="74B37FF8" w:rsidR="00C83F54" w:rsidRDefault="00C83F54" w:rsidP="006400E8">
      <w:pPr>
        <w:rPr>
          <w:b/>
          <w:bCs/>
          <w:lang w:val="nl-NL"/>
        </w:rPr>
      </w:pPr>
    </w:p>
    <w:p w14:paraId="254131F3" w14:textId="52115FDB" w:rsidR="00C83F54" w:rsidRDefault="00C83F54" w:rsidP="006400E8">
      <w:pPr>
        <w:rPr>
          <w:b/>
          <w:bCs/>
          <w:lang w:val="nl-NL"/>
        </w:rPr>
      </w:pPr>
    </w:p>
    <w:p w14:paraId="7F973031" w14:textId="041C7CED" w:rsidR="00C83F54" w:rsidRDefault="00C83F54" w:rsidP="006400E8">
      <w:pPr>
        <w:rPr>
          <w:b/>
          <w:bCs/>
          <w:lang w:val="nl-NL"/>
        </w:rPr>
      </w:pPr>
    </w:p>
    <w:p w14:paraId="53F13F3A" w14:textId="2CA5443F" w:rsidR="00C83F54" w:rsidRDefault="00C83F54" w:rsidP="006400E8">
      <w:pPr>
        <w:rPr>
          <w:b/>
          <w:bCs/>
          <w:lang w:val="nl-NL"/>
        </w:rPr>
      </w:pPr>
    </w:p>
    <w:p w14:paraId="5B37F49C" w14:textId="52C89EFA" w:rsidR="00C83F54" w:rsidRDefault="00C83F54" w:rsidP="006400E8">
      <w:pPr>
        <w:rPr>
          <w:b/>
          <w:bCs/>
          <w:lang w:val="nl-NL"/>
        </w:rPr>
      </w:pPr>
    </w:p>
    <w:p w14:paraId="646274BE" w14:textId="6C5D968E" w:rsidR="00C83F54" w:rsidRPr="006400E8" w:rsidRDefault="00C83F54" w:rsidP="006400E8">
      <w:pPr>
        <w:rPr>
          <w:lang w:val="nl-NL"/>
        </w:rPr>
      </w:pPr>
    </w:p>
    <w:p w14:paraId="74AF6237" w14:textId="219327AB" w:rsidR="009F41EA" w:rsidRPr="001D7AC8" w:rsidRDefault="004E17CB" w:rsidP="003E2A59">
      <w:pPr>
        <w:pStyle w:val="Kop1"/>
        <w:rPr>
          <w:szCs w:val="22"/>
          <w:lang w:val="nl-NL"/>
        </w:rPr>
      </w:pPr>
      <w:bookmarkStart w:id="14" w:name="_Toc137048707"/>
      <w:r w:rsidRPr="001D7AC8">
        <w:rPr>
          <w:szCs w:val="22"/>
          <w:lang w:val="nl-NL"/>
        </w:rPr>
        <w:lastRenderedPageBreak/>
        <w:t xml:space="preserve">Hoofdstuk </w:t>
      </w:r>
      <w:r w:rsidR="00006F34" w:rsidRPr="001D7AC8">
        <w:rPr>
          <w:szCs w:val="22"/>
          <w:lang w:val="nl-NL"/>
        </w:rPr>
        <w:t xml:space="preserve">3 </w:t>
      </w:r>
      <w:r w:rsidR="009F41EA" w:rsidRPr="001D7AC8">
        <w:rPr>
          <w:szCs w:val="22"/>
          <w:lang w:val="nl-NL"/>
        </w:rPr>
        <w:t>Ambities</w:t>
      </w:r>
      <w:r w:rsidR="00904BE8" w:rsidRPr="001D7AC8">
        <w:rPr>
          <w:szCs w:val="22"/>
          <w:lang w:val="nl-NL"/>
        </w:rPr>
        <w:t xml:space="preserve"> </w:t>
      </w:r>
      <w:r w:rsidR="005D59FF">
        <w:rPr>
          <w:szCs w:val="22"/>
          <w:lang w:val="nl-NL"/>
        </w:rPr>
        <w:t>Stichting Roots of Resilience</w:t>
      </w:r>
      <w:bookmarkEnd w:id="14"/>
    </w:p>
    <w:p w14:paraId="4C1F4216" w14:textId="1CEA0A0A" w:rsidR="009F41EA" w:rsidRPr="001D7AC8" w:rsidRDefault="002F5143" w:rsidP="002F5143">
      <w:pPr>
        <w:autoSpaceDE w:val="0"/>
        <w:autoSpaceDN w:val="0"/>
        <w:adjustRightInd w:val="0"/>
        <w:jc w:val="both"/>
        <w:rPr>
          <w:lang w:val="nl-NL"/>
        </w:rPr>
      </w:pPr>
      <w:r w:rsidRPr="001D7AC8">
        <w:rPr>
          <w:lang w:val="nl-NL"/>
        </w:rPr>
        <w:t xml:space="preserve">In dit hoofdstuk wordt inzicht gegeven over de ambities van </w:t>
      </w:r>
      <w:r w:rsidR="005D59FF">
        <w:rPr>
          <w:lang w:val="nl-NL"/>
        </w:rPr>
        <w:t>Stichting Roots of Resilience</w:t>
      </w:r>
      <w:r w:rsidRPr="001D7AC8">
        <w:rPr>
          <w:lang w:val="nl-NL"/>
        </w:rPr>
        <w:t>. Deze ambities worden uitgedrukt in activiteiten</w:t>
      </w:r>
      <w:r w:rsidR="00040765" w:rsidRPr="001D7AC8">
        <w:rPr>
          <w:lang w:val="nl-NL"/>
        </w:rPr>
        <w:t xml:space="preserve"> die</w:t>
      </w:r>
      <w:r w:rsidRPr="001D7AC8">
        <w:rPr>
          <w:lang w:val="nl-NL"/>
        </w:rPr>
        <w:t xml:space="preserve"> </w:t>
      </w:r>
      <w:r w:rsidR="005D59FF">
        <w:rPr>
          <w:lang w:val="nl-NL"/>
        </w:rPr>
        <w:t>Stichting Roots of Resilience</w:t>
      </w:r>
      <w:r w:rsidRPr="001D7AC8">
        <w:rPr>
          <w:lang w:val="nl-NL"/>
        </w:rPr>
        <w:t xml:space="preserve"> </w:t>
      </w:r>
      <w:r w:rsidR="0087780A" w:rsidRPr="001D7AC8">
        <w:rPr>
          <w:lang w:val="nl-NL"/>
        </w:rPr>
        <w:t>w</w:t>
      </w:r>
      <w:r w:rsidR="00040765" w:rsidRPr="001D7AC8">
        <w:rPr>
          <w:lang w:val="nl-NL"/>
        </w:rPr>
        <w:t>enst te</w:t>
      </w:r>
      <w:r w:rsidRPr="001D7AC8">
        <w:rPr>
          <w:lang w:val="nl-NL"/>
        </w:rPr>
        <w:t xml:space="preserve"> ondernemen gedurende de looptijd van dit beleidsplan. </w:t>
      </w:r>
      <w:r w:rsidR="00040765" w:rsidRPr="001D7AC8">
        <w:rPr>
          <w:lang w:val="nl-NL"/>
        </w:rPr>
        <w:t xml:space="preserve">Naar gelang de tijd </w:t>
      </w:r>
      <w:r w:rsidRPr="001D7AC8">
        <w:rPr>
          <w:lang w:val="nl-NL"/>
        </w:rPr>
        <w:t>kunnen activiteiten worden toegevoegd of juist niet meer worden uitgevoerd</w:t>
      </w:r>
      <w:r w:rsidR="001A78A1" w:rsidRPr="001D7AC8">
        <w:rPr>
          <w:lang w:val="nl-NL"/>
        </w:rPr>
        <w:t xml:space="preserve"> bijvoorbeeld omdat het bestuur van inzicht verandert</w:t>
      </w:r>
      <w:r w:rsidR="00467B2C" w:rsidRPr="001D7AC8">
        <w:rPr>
          <w:lang w:val="nl-NL"/>
        </w:rPr>
        <w:t xml:space="preserve"> over de wijze waarop de statutaire doelstellingen moeten worden behaald</w:t>
      </w:r>
      <w:r w:rsidRPr="001D7AC8">
        <w:rPr>
          <w:lang w:val="nl-NL"/>
        </w:rPr>
        <w:t xml:space="preserve">. De </w:t>
      </w:r>
      <w:r w:rsidR="0087780A" w:rsidRPr="001D7AC8">
        <w:rPr>
          <w:lang w:val="nl-NL"/>
        </w:rPr>
        <w:t xml:space="preserve">doelstellingen en de </w:t>
      </w:r>
      <w:r w:rsidRPr="001D7AC8">
        <w:rPr>
          <w:lang w:val="nl-NL"/>
        </w:rPr>
        <w:t xml:space="preserve">verwachte opbrengsten die zijn </w:t>
      </w:r>
      <w:r w:rsidR="0087780A" w:rsidRPr="001D7AC8">
        <w:rPr>
          <w:lang w:val="nl-NL"/>
        </w:rPr>
        <w:t>op</w:t>
      </w:r>
      <w:r w:rsidRPr="001D7AC8">
        <w:rPr>
          <w:lang w:val="nl-NL"/>
        </w:rPr>
        <w:t>geschreven</w:t>
      </w:r>
      <w:r w:rsidR="00040765" w:rsidRPr="001D7AC8">
        <w:rPr>
          <w:lang w:val="nl-NL"/>
        </w:rPr>
        <w:t xml:space="preserve"> in dit beleidsdocument</w:t>
      </w:r>
      <w:r w:rsidRPr="001D7AC8">
        <w:rPr>
          <w:lang w:val="nl-NL"/>
        </w:rPr>
        <w:t xml:space="preserve"> zijn indicatief van aard.</w:t>
      </w:r>
    </w:p>
    <w:p w14:paraId="663716EA" w14:textId="77777777" w:rsidR="009F41EA" w:rsidRPr="001D7AC8" w:rsidRDefault="009F41EA" w:rsidP="008D3AF3">
      <w:pPr>
        <w:autoSpaceDE w:val="0"/>
        <w:autoSpaceDN w:val="0"/>
        <w:adjustRightInd w:val="0"/>
        <w:jc w:val="both"/>
        <w:rPr>
          <w:lang w:val="nl-NL"/>
        </w:rPr>
      </w:pPr>
    </w:p>
    <w:p w14:paraId="0A049F34" w14:textId="260790C9" w:rsidR="009F41EA" w:rsidRPr="001D7AC8" w:rsidRDefault="009F41EA" w:rsidP="008D3AF3">
      <w:pPr>
        <w:autoSpaceDE w:val="0"/>
        <w:autoSpaceDN w:val="0"/>
        <w:adjustRightInd w:val="0"/>
        <w:jc w:val="both"/>
        <w:rPr>
          <w:lang w:val="nl-NL"/>
        </w:rPr>
      </w:pPr>
    </w:p>
    <w:p w14:paraId="6E5C4B8E" w14:textId="02929AF0" w:rsidR="009F41EA" w:rsidRPr="001D7AC8" w:rsidRDefault="00640BD8" w:rsidP="003E2A59">
      <w:pPr>
        <w:pStyle w:val="Kop2"/>
        <w:rPr>
          <w:rFonts w:asciiTheme="minorHAnsi" w:hAnsiTheme="minorHAnsi"/>
          <w:sz w:val="22"/>
          <w:szCs w:val="22"/>
          <w:lang w:val="nl-NL"/>
        </w:rPr>
      </w:pPr>
      <w:bookmarkStart w:id="15" w:name="_Toc137048708"/>
      <w:r w:rsidRPr="001D7AC8">
        <w:rPr>
          <w:rFonts w:asciiTheme="minorHAnsi" w:hAnsiTheme="minorHAnsi"/>
          <w:sz w:val="22"/>
          <w:szCs w:val="22"/>
          <w:lang w:val="nl-NL"/>
        </w:rPr>
        <w:t xml:space="preserve">3.1 </w:t>
      </w:r>
      <w:r w:rsidR="002648EF" w:rsidRPr="001D7AC8">
        <w:rPr>
          <w:rFonts w:asciiTheme="minorHAnsi" w:hAnsiTheme="minorHAnsi"/>
          <w:sz w:val="22"/>
          <w:szCs w:val="22"/>
          <w:lang w:val="nl-NL"/>
        </w:rPr>
        <w:t>Korte termijn doelstellingen</w:t>
      </w:r>
      <w:r w:rsidR="009F41EA" w:rsidRPr="001D7AC8">
        <w:rPr>
          <w:rFonts w:asciiTheme="minorHAnsi" w:hAnsiTheme="minorHAnsi"/>
          <w:sz w:val="22"/>
          <w:szCs w:val="22"/>
          <w:lang w:val="nl-NL"/>
        </w:rPr>
        <w:t xml:space="preserve"> van </w:t>
      </w:r>
      <w:r w:rsidR="005D59FF">
        <w:rPr>
          <w:rFonts w:asciiTheme="minorHAnsi" w:hAnsiTheme="minorHAnsi"/>
          <w:sz w:val="22"/>
          <w:szCs w:val="22"/>
          <w:lang w:val="nl-NL"/>
        </w:rPr>
        <w:t>Stichting Roots of Resilience</w:t>
      </w:r>
      <w:r w:rsidR="009F41EA" w:rsidRPr="001D7AC8">
        <w:rPr>
          <w:rFonts w:asciiTheme="minorHAnsi" w:hAnsiTheme="minorHAnsi"/>
          <w:sz w:val="22"/>
          <w:szCs w:val="22"/>
          <w:lang w:val="nl-NL"/>
        </w:rPr>
        <w:t>:</w:t>
      </w:r>
      <w:bookmarkEnd w:id="15"/>
    </w:p>
    <w:p w14:paraId="65CB733B" w14:textId="77777777" w:rsidR="009F41EA" w:rsidRPr="001D7AC8" w:rsidRDefault="009F41EA" w:rsidP="008D3AF3">
      <w:pPr>
        <w:autoSpaceDE w:val="0"/>
        <w:autoSpaceDN w:val="0"/>
        <w:adjustRightInd w:val="0"/>
        <w:jc w:val="both"/>
        <w:rPr>
          <w:lang w:val="nl-NL"/>
        </w:rPr>
      </w:pPr>
    </w:p>
    <w:p w14:paraId="491086F5" w14:textId="1D72CD5C" w:rsidR="009F41EA" w:rsidRPr="001D7AC8" w:rsidRDefault="009F41EA" w:rsidP="008D3AF3">
      <w:pPr>
        <w:autoSpaceDE w:val="0"/>
        <w:autoSpaceDN w:val="0"/>
        <w:adjustRightInd w:val="0"/>
        <w:jc w:val="both"/>
        <w:rPr>
          <w:lang w:val="nl-NL"/>
        </w:rPr>
      </w:pPr>
      <w:r w:rsidRPr="001D7AC8">
        <w:rPr>
          <w:lang w:val="nl-NL"/>
        </w:rPr>
        <w:t>-</w:t>
      </w:r>
      <w:r w:rsidRPr="001D7AC8">
        <w:rPr>
          <w:lang w:val="nl-NL"/>
        </w:rPr>
        <w:tab/>
      </w:r>
      <w:r w:rsidR="005D59FF">
        <w:rPr>
          <w:lang w:val="nl-NL"/>
        </w:rPr>
        <w:t>Stichting Roots of Resilience</w:t>
      </w:r>
      <w:r w:rsidRPr="001D7AC8">
        <w:rPr>
          <w:lang w:val="nl-NL"/>
        </w:rPr>
        <w:t xml:space="preserve"> stelt zich ten doel om in de komende drie jaren € </w:t>
      </w:r>
      <w:r w:rsidR="00023D73" w:rsidRPr="001D7AC8">
        <w:rPr>
          <w:lang w:val="nl-NL"/>
        </w:rPr>
        <w:t>1</w:t>
      </w:r>
      <w:r w:rsidRPr="001D7AC8">
        <w:rPr>
          <w:lang w:val="nl-NL"/>
        </w:rPr>
        <w:t>50.000,- aan donaties op te halen.</w:t>
      </w:r>
    </w:p>
    <w:p w14:paraId="60B98892" w14:textId="77777777" w:rsidR="00AB1300" w:rsidRPr="001D7AC8" w:rsidRDefault="00AB1300" w:rsidP="008D3AF3">
      <w:pPr>
        <w:autoSpaceDE w:val="0"/>
        <w:autoSpaceDN w:val="0"/>
        <w:adjustRightInd w:val="0"/>
        <w:jc w:val="both"/>
        <w:rPr>
          <w:lang w:val="nl-NL"/>
        </w:rPr>
      </w:pPr>
    </w:p>
    <w:p w14:paraId="1A164DC2" w14:textId="368CC066" w:rsidR="009F41EA" w:rsidRPr="001D7AC8" w:rsidRDefault="009F41EA" w:rsidP="008D3AF3">
      <w:pPr>
        <w:autoSpaceDE w:val="0"/>
        <w:autoSpaceDN w:val="0"/>
        <w:adjustRightInd w:val="0"/>
        <w:jc w:val="both"/>
        <w:rPr>
          <w:lang w:val="nl-NL"/>
        </w:rPr>
      </w:pPr>
      <w:r w:rsidRPr="001D7AC8">
        <w:rPr>
          <w:lang w:val="nl-NL"/>
        </w:rPr>
        <w:t>-</w:t>
      </w:r>
      <w:r w:rsidRPr="001D7AC8">
        <w:rPr>
          <w:lang w:val="nl-NL"/>
        </w:rPr>
        <w:tab/>
      </w:r>
      <w:r w:rsidR="005D59FF">
        <w:rPr>
          <w:lang w:val="nl-NL"/>
        </w:rPr>
        <w:t>Stichting Roots of Resilience</w:t>
      </w:r>
      <w:r w:rsidRPr="001D7AC8">
        <w:rPr>
          <w:lang w:val="nl-NL"/>
        </w:rPr>
        <w:t xml:space="preserve"> stelt zich ten </w:t>
      </w:r>
      <w:r w:rsidR="000F4905" w:rsidRPr="001D7AC8">
        <w:rPr>
          <w:lang w:val="nl-NL"/>
        </w:rPr>
        <w:t xml:space="preserve">doel </w:t>
      </w:r>
      <w:r w:rsidRPr="001D7AC8">
        <w:rPr>
          <w:lang w:val="nl-NL"/>
        </w:rPr>
        <w:t>om in de komende drie jaren een poule van 50 vrijwilligers te</w:t>
      </w:r>
      <w:r w:rsidR="00BE7522" w:rsidRPr="001D7AC8">
        <w:rPr>
          <w:lang w:val="nl-NL"/>
        </w:rPr>
        <w:t xml:space="preserve"> werven</w:t>
      </w:r>
      <w:r w:rsidRPr="001D7AC8">
        <w:rPr>
          <w:lang w:val="nl-NL"/>
        </w:rPr>
        <w:t>.</w:t>
      </w:r>
    </w:p>
    <w:p w14:paraId="7043FA20" w14:textId="77777777" w:rsidR="00AB1300" w:rsidRPr="001D7AC8" w:rsidRDefault="00AB1300" w:rsidP="008D3AF3">
      <w:pPr>
        <w:autoSpaceDE w:val="0"/>
        <w:autoSpaceDN w:val="0"/>
        <w:adjustRightInd w:val="0"/>
        <w:jc w:val="both"/>
        <w:rPr>
          <w:lang w:val="nl-NL"/>
        </w:rPr>
      </w:pPr>
    </w:p>
    <w:p w14:paraId="3FE7D767" w14:textId="1EB38881" w:rsidR="00394A4B" w:rsidRPr="001D7AC8" w:rsidRDefault="00394A4B" w:rsidP="008D3AF3">
      <w:pPr>
        <w:autoSpaceDE w:val="0"/>
        <w:autoSpaceDN w:val="0"/>
        <w:adjustRightInd w:val="0"/>
        <w:jc w:val="both"/>
        <w:rPr>
          <w:lang w:val="nl-NL"/>
        </w:rPr>
      </w:pPr>
      <w:r w:rsidRPr="001D7AC8">
        <w:rPr>
          <w:lang w:val="nl-NL"/>
        </w:rPr>
        <w:t xml:space="preserve">-               </w:t>
      </w:r>
      <w:r w:rsidR="005D59FF">
        <w:rPr>
          <w:lang w:val="nl-NL"/>
        </w:rPr>
        <w:t>Stichting Roots of Resilience</w:t>
      </w:r>
      <w:r w:rsidRPr="001D7AC8">
        <w:rPr>
          <w:lang w:val="nl-NL"/>
        </w:rPr>
        <w:t xml:space="preserve"> gaat </w:t>
      </w:r>
      <w:r w:rsidR="00804503" w:rsidRPr="001D7AC8">
        <w:rPr>
          <w:lang w:val="nl-NL"/>
        </w:rPr>
        <w:t xml:space="preserve">zich inspannen om vrijwilligers </w:t>
      </w:r>
      <w:r w:rsidRPr="001D7AC8">
        <w:rPr>
          <w:lang w:val="nl-NL"/>
        </w:rPr>
        <w:t>te werven met verschillende expertises zoals medische zorg, onderwijs etc. om gemakkelijk kennis te kunnen delen met mensen in Afghanistan.</w:t>
      </w:r>
    </w:p>
    <w:p w14:paraId="73234ACB" w14:textId="77777777" w:rsidR="00AB1300" w:rsidRPr="001D7AC8" w:rsidRDefault="00AB1300" w:rsidP="008D3AF3">
      <w:pPr>
        <w:autoSpaceDE w:val="0"/>
        <w:autoSpaceDN w:val="0"/>
        <w:adjustRightInd w:val="0"/>
        <w:jc w:val="both"/>
        <w:rPr>
          <w:lang w:val="nl-NL"/>
        </w:rPr>
      </w:pPr>
    </w:p>
    <w:p w14:paraId="64B1BC67" w14:textId="7879A96D" w:rsidR="009F41EA" w:rsidRPr="001D7AC8" w:rsidRDefault="009F41EA" w:rsidP="008D3AF3">
      <w:pPr>
        <w:autoSpaceDE w:val="0"/>
        <w:autoSpaceDN w:val="0"/>
        <w:adjustRightInd w:val="0"/>
        <w:jc w:val="both"/>
        <w:rPr>
          <w:lang w:val="nl-NL"/>
        </w:rPr>
      </w:pPr>
      <w:r w:rsidRPr="001D7AC8">
        <w:rPr>
          <w:lang w:val="nl-NL"/>
        </w:rPr>
        <w:t>-</w:t>
      </w:r>
      <w:r w:rsidRPr="001D7AC8">
        <w:rPr>
          <w:lang w:val="nl-NL"/>
        </w:rPr>
        <w:tab/>
      </w:r>
      <w:r w:rsidR="005D59FF">
        <w:rPr>
          <w:lang w:val="nl-NL"/>
        </w:rPr>
        <w:t>Stichting Roots of Resilience</w:t>
      </w:r>
      <w:r w:rsidRPr="001D7AC8">
        <w:rPr>
          <w:lang w:val="nl-NL"/>
        </w:rPr>
        <w:t xml:space="preserve"> stelt zich ten doel om ten minste 1 evenement per jaar te organiseren om geld in te zamelen voor de doelstellingen van </w:t>
      </w:r>
      <w:r w:rsidR="005D59FF">
        <w:rPr>
          <w:lang w:val="nl-NL"/>
        </w:rPr>
        <w:t>Stichting Roots of Resilience</w:t>
      </w:r>
      <w:r w:rsidRPr="001D7AC8">
        <w:rPr>
          <w:lang w:val="nl-NL"/>
        </w:rPr>
        <w:t>.</w:t>
      </w:r>
    </w:p>
    <w:p w14:paraId="1D2C0305" w14:textId="77777777" w:rsidR="00AB1300" w:rsidRPr="001D7AC8" w:rsidRDefault="00AB1300" w:rsidP="008D3AF3">
      <w:pPr>
        <w:autoSpaceDE w:val="0"/>
        <w:autoSpaceDN w:val="0"/>
        <w:adjustRightInd w:val="0"/>
        <w:jc w:val="both"/>
        <w:rPr>
          <w:lang w:val="nl-NL"/>
        </w:rPr>
      </w:pPr>
    </w:p>
    <w:p w14:paraId="7572514F" w14:textId="15287D78" w:rsidR="006277BB" w:rsidRPr="001D7AC8" w:rsidRDefault="009F41EA" w:rsidP="008D3AF3">
      <w:pPr>
        <w:autoSpaceDE w:val="0"/>
        <w:autoSpaceDN w:val="0"/>
        <w:adjustRightInd w:val="0"/>
        <w:jc w:val="both"/>
        <w:rPr>
          <w:lang w:val="nl-NL"/>
        </w:rPr>
      </w:pPr>
      <w:r w:rsidRPr="001D7AC8">
        <w:rPr>
          <w:lang w:val="nl-NL"/>
        </w:rPr>
        <w:t>-</w:t>
      </w:r>
      <w:r w:rsidRPr="001D7AC8">
        <w:rPr>
          <w:lang w:val="nl-NL"/>
        </w:rPr>
        <w:tab/>
      </w:r>
      <w:r w:rsidR="005D59FF">
        <w:rPr>
          <w:lang w:val="nl-NL"/>
        </w:rPr>
        <w:t>Stichting Roots of Resilience</w:t>
      </w:r>
      <w:r w:rsidRPr="001D7AC8">
        <w:rPr>
          <w:lang w:val="nl-NL"/>
        </w:rPr>
        <w:t xml:space="preserve"> stelt zich ten doel om de komende drie jaren zichtbaarheid op internet te vergroten. Dit wil </w:t>
      </w:r>
      <w:r w:rsidR="005D59FF">
        <w:rPr>
          <w:lang w:val="nl-NL"/>
        </w:rPr>
        <w:t>Stichting Roots of Resilience</w:t>
      </w:r>
      <w:r w:rsidRPr="001D7AC8">
        <w:rPr>
          <w:lang w:val="nl-NL"/>
        </w:rPr>
        <w:t xml:space="preserve"> be</w:t>
      </w:r>
      <w:r w:rsidR="00AD6D58" w:rsidRPr="001D7AC8">
        <w:rPr>
          <w:lang w:val="nl-NL"/>
        </w:rPr>
        <w:t xml:space="preserve">reiken door de eigen website, </w:t>
      </w:r>
      <w:r w:rsidRPr="001D7AC8">
        <w:rPr>
          <w:lang w:val="nl-NL"/>
        </w:rPr>
        <w:t>actief te worden op onder meer sociale media platformen</w:t>
      </w:r>
      <w:r w:rsidR="00A313B1" w:rsidRPr="001D7AC8">
        <w:rPr>
          <w:lang w:val="nl-NL"/>
        </w:rPr>
        <w:t xml:space="preserve"> zoals</w:t>
      </w:r>
      <w:r w:rsidRPr="001D7AC8">
        <w:rPr>
          <w:lang w:val="nl-NL"/>
        </w:rPr>
        <w:t xml:space="preserve"> </w:t>
      </w:r>
      <w:r w:rsidR="00B05E06" w:rsidRPr="001D7AC8">
        <w:rPr>
          <w:lang w:val="nl-NL"/>
        </w:rPr>
        <w:t xml:space="preserve">LinkedIn, </w:t>
      </w:r>
      <w:r w:rsidRPr="001D7AC8">
        <w:rPr>
          <w:lang w:val="nl-NL"/>
        </w:rPr>
        <w:t>Facebook, Instagram en</w:t>
      </w:r>
      <w:r w:rsidR="00AD6D58" w:rsidRPr="001D7AC8">
        <w:rPr>
          <w:lang w:val="nl-NL"/>
        </w:rPr>
        <w:t xml:space="preserve"> door</w:t>
      </w:r>
      <w:r w:rsidRPr="001D7AC8">
        <w:rPr>
          <w:lang w:val="nl-NL"/>
        </w:rPr>
        <w:t xml:space="preserve"> </w:t>
      </w:r>
      <w:r w:rsidR="00AD6D58" w:rsidRPr="001D7AC8">
        <w:rPr>
          <w:lang w:val="nl-NL"/>
        </w:rPr>
        <w:t xml:space="preserve">gerichte </w:t>
      </w:r>
      <w:r w:rsidRPr="001D7AC8">
        <w:rPr>
          <w:lang w:val="nl-NL"/>
        </w:rPr>
        <w:t>sociale media campagnes</w:t>
      </w:r>
      <w:r w:rsidR="00AD6D58" w:rsidRPr="001D7AC8">
        <w:rPr>
          <w:lang w:val="nl-NL"/>
        </w:rPr>
        <w:t xml:space="preserve"> uit te voeren</w:t>
      </w:r>
      <w:r w:rsidRPr="001D7AC8">
        <w:rPr>
          <w:lang w:val="nl-NL"/>
        </w:rPr>
        <w:t xml:space="preserve">. </w:t>
      </w:r>
    </w:p>
    <w:p w14:paraId="78CFA2A5" w14:textId="77777777" w:rsidR="00AB1300" w:rsidRPr="001D7AC8" w:rsidRDefault="00AB1300" w:rsidP="008D3AF3">
      <w:pPr>
        <w:autoSpaceDE w:val="0"/>
        <w:autoSpaceDN w:val="0"/>
        <w:adjustRightInd w:val="0"/>
        <w:jc w:val="both"/>
        <w:rPr>
          <w:lang w:val="nl-NL"/>
        </w:rPr>
      </w:pPr>
    </w:p>
    <w:p w14:paraId="7B5733C6" w14:textId="49DD1E35" w:rsidR="008D3AF3" w:rsidRPr="001D7AC8" w:rsidRDefault="008D3AF3" w:rsidP="008D3AF3">
      <w:pPr>
        <w:autoSpaceDE w:val="0"/>
        <w:autoSpaceDN w:val="0"/>
        <w:adjustRightInd w:val="0"/>
        <w:jc w:val="both"/>
        <w:rPr>
          <w:lang w:val="nl-NL"/>
        </w:rPr>
      </w:pPr>
      <w:r w:rsidRPr="001D7AC8">
        <w:rPr>
          <w:lang w:val="nl-NL"/>
        </w:rPr>
        <w:t xml:space="preserve">-               </w:t>
      </w:r>
      <w:r w:rsidR="005D59FF">
        <w:rPr>
          <w:lang w:val="nl-NL"/>
        </w:rPr>
        <w:t>Stichting Roots of Resilience</w:t>
      </w:r>
      <w:r w:rsidRPr="001D7AC8">
        <w:rPr>
          <w:lang w:val="nl-NL"/>
        </w:rPr>
        <w:t xml:space="preserve"> gaat zich inspannen om kleding in te zamelen en deze grootschalig te versturen naar Afghanistan.</w:t>
      </w:r>
    </w:p>
    <w:p w14:paraId="627BC609" w14:textId="7E5159D3" w:rsidR="00394A4B" w:rsidRPr="001D7AC8" w:rsidRDefault="00394A4B" w:rsidP="008D3AF3">
      <w:pPr>
        <w:autoSpaceDE w:val="0"/>
        <w:autoSpaceDN w:val="0"/>
        <w:adjustRightInd w:val="0"/>
        <w:jc w:val="both"/>
        <w:rPr>
          <w:b/>
          <w:lang w:val="nl-NL"/>
        </w:rPr>
      </w:pPr>
    </w:p>
    <w:p w14:paraId="63EDD4E7" w14:textId="59BD13F9" w:rsidR="006277BB" w:rsidRPr="001D7AC8" w:rsidRDefault="006277BB" w:rsidP="008D3AF3">
      <w:pPr>
        <w:autoSpaceDE w:val="0"/>
        <w:autoSpaceDN w:val="0"/>
        <w:adjustRightInd w:val="0"/>
        <w:jc w:val="both"/>
        <w:rPr>
          <w:lang w:val="nl-NL"/>
        </w:rPr>
      </w:pPr>
    </w:p>
    <w:p w14:paraId="45B41C4F" w14:textId="27E472FF" w:rsidR="00B312A0" w:rsidRPr="001D7AC8" w:rsidRDefault="00B312A0" w:rsidP="00B312A0">
      <w:pPr>
        <w:pStyle w:val="Kop2"/>
        <w:rPr>
          <w:rFonts w:asciiTheme="minorHAnsi" w:hAnsiTheme="minorHAnsi"/>
          <w:sz w:val="22"/>
          <w:szCs w:val="22"/>
          <w:lang w:val="nl-NL"/>
        </w:rPr>
      </w:pPr>
      <w:bookmarkStart w:id="16" w:name="_Toc137048709"/>
      <w:r w:rsidRPr="001D7AC8">
        <w:rPr>
          <w:rFonts w:asciiTheme="minorHAnsi" w:hAnsiTheme="minorHAnsi"/>
          <w:sz w:val="22"/>
          <w:szCs w:val="22"/>
          <w:lang w:val="nl-NL"/>
        </w:rPr>
        <w:t>3.2 Transparant maken van de concreet behaalde resultaten</w:t>
      </w:r>
      <w:r w:rsidR="00E512CE" w:rsidRPr="001D7AC8">
        <w:rPr>
          <w:rFonts w:asciiTheme="minorHAnsi" w:hAnsiTheme="minorHAnsi"/>
          <w:sz w:val="22"/>
          <w:szCs w:val="22"/>
          <w:lang w:val="nl-NL"/>
        </w:rPr>
        <w:t xml:space="preserve"> door </w:t>
      </w:r>
      <w:r w:rsidR="005D59FF">
        <w:rPr>
          <w:rFonts w:asciiTheme="minorHAnsi" w:hAnsiTheme="minorHAnsi"/>
          <w:sz w:val="22"/>
          <w:szCs w:val="22"/>
          <w:lang w:val="nl-NL"/>
        </w:rPr>
        <w:t>Stichting Roots of Resilience</w:t>
      </w:r>
      <w:bookmarkEnd w:id="16"/>
    </w:p>
    <w:p w14:paraId="70419CE0" w14:textId="77777777" w:rsidR="000B79C8" w:rsidRDefault="000B79C8" w:rsidP="000B79C8">
      <w:pPr>
        <w:jc w:val="both"/>
        <w:rPr>
          <w:lang w:val="nl-NL"/>
        </w:rPr>
      </w:pPr>
    </w:p>
    <w:p w14:paraId="066666A4" w14:textId="19B56C84" w:rsidR="000B79C8" w:rsidRPr="00115655" w:rsidRDefault="000B79C8" w:rsidP="000B79C8">
      <w:pPr>
        <w:jc w:val="both"/>
        <w:rPr>
          <w:lang w:val="nl-NL"/>
        </w:rPr>
      </w:pPr>
      <w:r w:rsidRPr="00D22510">
        <w:rPr>
          <w:lang w:val="nl-NL"/>
        </w:rPr>
        <w:t>Het bestuur van Stichting Roots of Resilience is vastbesloten om de projecten van de organisatie zo t</w:t>
      </w:r>
      <w:r w:rsidR="006B4CFF" w:rsidRPr="00D22510">
        <w:rPr>
          <w:lang w:val="nl-NL"/>
        </w:rPr>
        <w:t>ransparant mogelijk te maken. Wij</w:t>
      </w:r>
      <w:r w:rsidRPr="00D22510">
        <w:rPr>
          <w:lang w:val="nl-NL"/>
        </w:rPr>
        <w:t xml:space="preserve"> begrijpen dat het belangrijk is om onze donateurs en andere belanghebbenden te informeren over de voortgang van onze </w:t>
      </w:r>
      <w:r w:rsidR="006B4CFF" w:rsidRPr="00D22510">
        <w:rPr>
          <w:lang w:val="nl-NL"/>
        </w:rPr>
        <w:t>projecten en de manier waarop wij hun donaties inzetten</w:t>
      </w:r>
      <w:r w:rsidRPr="00D22510">
        <w:rPr>
          <w:lang w:val="nl-NL"/>
        </w:rPr>
        <w:t>.</w:t>
      </w:r>
      <w:r w:rsidR="00764EBB" w:rsidRPr="00D22510">
        <w:rPr>
          <w:lang w:val="nl-NL"/>
        </w:rPr>
        <w:t xml:space="preserve"> </w:t>
      </w:r>
      <w:r w:rsidR="00115655" w:rsidRPr="00D22510">
        <w:rPr>
          <w:lang w:val="nl-NL"/>
        </w:rPr>
        <w:t>Om deze reden hebben wij</w:t>
      </w:r>
      <w:r w:rsidRPr="00D22510">
        <w:rPr>
          <w:lang w:val="nl-NL"/>
        </w:rPr>
        <w:t xml:space="preserve"> besloten om verschillende manieren te gebruiken om onze projecten transparanter te maken. Dit omvat onder andere het gebruik van video's, foto's en verhalen om </w:t>
      </w:r>
      <w:r w:rsidRPr="00115655">
        <w:rPr>
          <w:lang w:val="nl-NL"/>
        </w:rPr>
        <w:lastRenderedPageBreak/>
        <w:t>onze donateurs en andere belanghebbenden te laten zien hoe hun donaties hebben bijgedragen aan de verbetering van het leven van mensen in Afghanistan.</w:t>
      </w:r>
    </w:p>
    <w:p w14:paraId="217C5727" w14:textId="77777777" w:rsidR="000B79C8" w:rsidRPr="00115655" w:rsidRDefault="000B79C8" w:rsidP="000B79C8">
      <w:pPr>
        <w:jc w:val="both"/>
        <w:rPr>
          <w:lang w:val="nl-NL"/>
        </w:rPr>
      </w:pPr>
    </w:p>
    <w:p w14:paraId="3A284823" w14:textId="36018194" w:rsidR="000B79C8" w:rsidRPr="00115655" w:rsidRDefault="000B79C8" w:rsidP="000B79C8">
      <w:pPr>
        <w:jc w:val="both"/>
        <w:rPr>
          <w:lang w:val="nl-NL"/>
        </w:rPr>
      </w:pPr>
      <w:r w:rsidRPr="00115655">
        <w:rPr>
          <w:lang w:val="nl-NL"/>
        </w:rPr>
        <w:t>W</w:t>
      </w:r>
      <w:r w:rsidR="00115655" w:rsidRPr="00115655">
        <w:rPr>
          <w:lang w:val="nl-NL"/>
        </w:rPr>
        <w:t>ij</w:t>
      </w:r>
      <w:r w:rsidRPr="00115655">
        <w:rPr>
          <w:lang w:val="nl-NL"/>
        </w:rPr>
        <w:t xml:space="preserve"> willen ook graag feedback ontvangen van onze donateurs en belanghebbenden over onze projecten en hoe w</w:t>
      </w:r>
      <w:r w:rsidR="00115655" w:rsidRPr="00115655">
        <w:rPr>
          <w:lang w:val="nl-NL"/>
        </w:rPr>
        <w:t>ij</w:t>
      </w:r>
      <w:r w:rsidRPr="00115655">
        <w:rPr>
          <w:lang w:val="nl-NL"/>
        </w:rPr>
        <w:t xml:space="preserve"> deze kunnen verbeteren. Door open en transparant te zi</w:t>
      </w:r>
      <w:r w:rsidR="00115655" w:rsidRPr="00115655">
        <w:rPr>
          <w:lang w:val="nl-NL"/>
        </w:rPr>
        <w:t>jn over onze projecten, hopen wij</w:t>
      </w:r>
      <w:r w:rsidRPr="00115655">
        <w:rPr>
          <w:lang w:val="nl-NL"/>
        </w:rPr>
        <w:t xml:space="preserve"> het vertrouwen van onze donateurs te winnen en hen aan te moedigen om ons te blijven steunen bij onze inspanningen om onderwijs te verbeteren en mensen te helpen in Afghanistan.</w:t>
      </w:r>
    </w:p>
    <w:p w14:paraId="36643FCE" w14:textId="77777777" w:rsidR="000B79C8" w:rsidRPr="00115655" w:rsidRDefault="000B79C8" w:rsidP="000B79C8">
      <w:pPr>
        <w:jc w:val="both"/>
        <w:rPr>
          <w:lang w:val="nl-NL"/>
        </w:rPr>
      </w:pPr>
    </w:p>
    <w:p w14:paraId="3EF09A8D" w14:textId="3172D6C1" w:rsidR="000B79C8" w:rsidRDefault="000B79C8" w:rsidP="000B79C8">
      <w:pPr>
        <w:jc w:val="both"/>
        <w:rPr>
          <w:lang w:val="nl-NL"/>
        </w:rPr>
      </w:pPr>
      <w:r w:rsidRPr="00115655">
        <w:rPr>
          <w:lang w:val="nl-NL"/>
        </w:rPr>
        <w:t>Kortom, w</w:t>
      </w:r>
      <w:r w:rsidR="00115655" w:rsidRPr="00115655">
        <w:rPr>
          <w:lang w:val="nl-NL"/>
        </w:rPr>
        <w:t>ij</w:t>
      </w:r>
      <w:r w:rsidRPr="00115655">
        <w:rPr>
          <w:lang w:val="nl-NL"/>
        </w:rPr>
        <w:t xml:space="preserve"> zijn vastbesloten om onze projecten zo transparant mogelijk te maken en verschillende manieren te gebruiken om onze donateurs en belanghebbenden op de hoogte te houden van onze voortgang.</w:t>
      </w:r>
    </w:p>
    <w:p w14:paraId="0A17EAED" w14:textId="17BE354D" w:rsidR="00493D54" w:rsidRPr="001D7AC8" w:rsidRDefault="00493D54" w:rsidP="008D3AF3">
      <w:pPr>
        <w:autoSpaceDE w:val="0"/>
        <w:autoSpaceDN w:val="0"/>
        <w:adjustRightInd w:val="0"/>
        <w:jc w:val="both"/>
        <w:rPr>
          <w:b/>
          <w:lang w:val="nl-NL"/>
        </w:rPr>
      </w:pPr>
    </w:p>
    <w:p w14:paraId="770F7C33" w14:textId="77777777" w:rsidR="007B46C8" w:rsidRPr="001D7AC8" w:rsidRDefault="007B46C8" w:rsidP="008D3AF3">
      <w:pPr>
        <w:autoSpaceDE w:val="0"/>
        <w:autoSpaceDN w:val="0"/>
        <w:adjustRightInd w:val="0"/>
        <w:jc w:val="both"/>
        <w:rPr>
          <w:b/>
          <w:lang w:val="nl-NL"/>
        </w:rPr>
      </w:pPr>
    </w:p>
    <w:p w14:paraId="4AA2FBD4" w14:textId="00AD5E2E" w:rsidR="009F41EA" w:rsidRPr="001D7AC8" w:rsidRDefault="009F41EA" w:rsidP="003E2A59">
      <w:pPr>
        <w:pStyle w:val="Kop1"/>
        <w:rPr>
          <w:szCs w:val="22"/>
          <w:lang w:val="nl-NL"/>
        </w:rPr>
      </w:pPr>
      <w:bookmarkStart w:id="17" w:name="_Toc137048710"/>
      <w:r w:rsidRPr="001D7AC8">
        <w:rPr>
          <w:szCs w:val="22"/>
          <w:lang w:val="nl-NL"/>
        </w:rPr>
        <w:t xml:space="preserve">Hoofdstuk 4 Sterkten en zwakten </w:t>
      </w:r>
      <w:r w:rsidR="005D59FF">
        <w:rPr>
          <w:szCs w:val="22"/>
          <w:lang w:val="nl-NL"/>
        </w:rPr>
        <w:t>Stichting Roots of Resilience</w:t>
      </w:r>
      <w:bookmarkEnd w:id="17"/>
    </w:p>
    <w:p w14:paraId="69A3D858" w14:textId="78C4E296" w:rsidR="009F41EA" w:rsidRPr="001D7AC8" w:rsidRDefault="007B46C8" w:rsidP="008D3AF3">
      <w:pPr>
        <w:autoSpaceDE w:val="0"/>
        <w:autoSpaceDN w:val="0"/>
        <w:adjustRightInd w:val="0"/>
        <w:jc w:val="both"/>
        <w:rPr>
          <w:lang w:val="nl-NL"/>
        </w:rPr>
      </w:pPr>
      <w:r w:rsidRPr="001D7AC8">
        <w:rPr>
          <w:lang w:val="nl-NL"/>
        </w:rPr>
        <w:t xml:space="preserve">In dit hoofdstuk wordt inzicht gegeven over de sterke en minder sterke punten van </w:t>
      </w:r>
      <w:r w:rsidR="005D59FF">
        <w:rPr>
          <w:lang w:val="nl-NL"/>
        </w:rPr>
        <w:t>Stichting Roots of Resilience</w:t>
      </w:r>
      <w:r w:rsidRPr="001D7AC8">
        <w:rPr>
          <w:lang w:val="nl-NL"/>
        </w:rPr>
        <w:t xml:space="preserve">. Hierbij is het van belang aan te merken dat de Stichting net is opgezet en dat wij als bestuur nog veel moeten leren de komende periode. </w:t>
      </w:r>
    </w:p>
    <w:p w14:paraId="350537ED" w14:textId="2A719B39" w:rsidR="007B46C8" w:rsidRPr="001D7AC8" w:rsidRDefault="007B46C8" w:rsidP="008D3AF3">
      <w:pPr>
        <w:autoSpaceDE w:val="0"/>
        <w:autoSpaceDN w:val="0"/>
        <w:adjustRightInd w:val="0"/>
        <w:jc w:val="both"/>
        <w:rPr>
          <w:lang w:val="nl-NL"/>
        </w:rPr>
      </w:pPr>
    </w:p>
    <w:p w14:paraId="6252C584" w14:textId="053A7223" w:rsidR="009F41EA" w:rsidRPr="001D7AC8" w:rsidRDefault="00640BD8" w:rsidP="003E2A59">
      <w:pPr>
        <w:pStyle w:val="Kop2"/>
        <w:rPr>
          <w:rFonts w:asciiTheme="minorHAnsi" w:hAnsiTheme="minorHAnsi"/>
          <w:sz w:val="22"/>
          <w:szCs w:val="22"/>
          <w:lang w:val="nl-NL"/>
        </w:rPr>
      </w:pPr>
      <w:bookmarkStart w:id="18" w:name="_Toc137048711"/>
      <w:r w:rsidRPr="001D7AC8">
        <w:rPr>
          <w:rFonts w:asciiTheme="minorHAnsi" w:hAnsiTheme="minorHAnsi"/>
          <w:sz w:val="22"/>
          <w:szCs w:val="22"/>
          <w:lang w:val="nl-NL"/>
        </w:rPr>
        <w:t xml:space="preserve">4.1. </w:t>
      </w:r>
      <w:r w:rsidR="009F41EA" w:rsidRPr="001D7AC8">
        <w:rPr>
          <w:rFonts w:asciiTheme="minorHAnsi" w:hAnsiTheme="minorHAnsi"/>
          <w:sz w:val="22"/>
          <w:szCs w:val="22"/>
          <w:lang w:val="nl-NL"/>
        </w:rPr>
        <w:t xml:space="preserve">Wat maakt </w:t>
      </w:r>
      <w:r w:rsidR="005D59FF">
        <w:rPr>
          <w:rFonts w:asciiTheme="minorHAnsi" w:hAnsiTheme="minorHAnsi"/>
          <w:sz w:val="22"/>
          <w:szCs w:val="22"/>
          <w:lang w:val="nl-NL"/>
        </w:rPr>
        <w:t>Stichting Roots of Resilience</w:t>
      </w:r>
      <w:r w:rsidR="009F41EA" w:rsidRPr="001D7AC8">
        <w:rPr>
          <w:rFonts w:asciiTheme="minorHAnsi" w:hAnsiTheme="minorHAnsi"/>
          <w:sz w:val="22"/>
          <w:szCs w:val="22"/>
          <w:lang w:val="nl-NL"/>
        </w:rPr>
        <w:t xml:space="preserve"> uniek?</w:t>
      </w:r>
      <w:bookmarkEnd w:id="18"/>
      <w:r w:rsidR="009F41EA" w:rsidRPr="001D7AC8">
        <w:rPr>
          <w:rFonts w:asciiTheme="minorHAnsi" w:hAnsiTheme="minorHAnsi"/>
          <w:sz w:val="22"/>
          <w:szCs w:val="22"/>
          <w:lang w:val="nl-NL"/>
        </w:rPr>
        <w:t xml:space="preserve"> </w:t>
      </w:r>
    </w:p>
    <w:p w14:paraId="1C703544" w14:textId="77777777" w:rsidR="009F41EA" w:rsidRPr="001D7AC8" w:rsidRDefault="009F41EA" w:rsidP="008D3AF3">
      <w:pPr>
        <w:autoSpaceDE w:val="0"/>
        <w:autoSpaceDN w:val="0"/>
        <w:adjustRightInd w:val="0"/>
        <w:jc w:val="both"/>
        <w:rPr>
          <w:lang w:val="nl-NL"/>
        </w:rPr>
      </w:pPr>
    </w:p>
    <w:p w14:paraId="12F4F3A8" w14:textId="01F912A0" w:rsidR="009F41EA" w:rsidRPr="001D7AC8" w:rsidRDefault="009F41EA" w:rsidP="008D3AF3">
      <w:pPr>
        <w:autoSpaceDE w:val="0"/>
        <w:autoSpaceDN w:val="0"/>
        <w:adjustRightInd w:val="0"/>
        <w:jc w:val="both"/>
        <w:rPr>
          <w:lang w:val="nl-NL"/>
        </w:rPr>
      </w:pPr>
      <w:r w:rsidRPr="001D7AC8">
        <w:rPr>
          <w:lang w:val="nl-NL"/>
        </w:rPr>
        <w:t>-</w:t>
      </w:r>
      <w:r w:rsidRPr="001D7AC8">
        <w:rPr>
          <w:lang w:val="nl-NL"/>
        </w:rPr>
        <w:tab/>
        <w:t xml:space="preserve">Bij </w:t>
      </w:r>
      <w:r w:rsidR="005D59FF">
        <w:rPr>
          <w:lang w:val="nl-NL"/>
        </w:rPr>
        <w:t>Stichting Roots of Resilience</w:t>
      </w:r>
      <w:r w:rsidRPr="001D7AC8">
        <w:rPr>
          <w:lang w:val="nl-NL"/>
        </w:rPr>
        <w:t xml:space="preserve"> werkt iedereen op vrijwillige basis. Donaties zullen geheel ten goede komen van de kwetsbare Afghaanse burgerbevolking.  </w:t>
      </w:r>
    </w:p>
    <w:p w14:paraId="15E52B65" w14:textId="77777777" w:rsidR="00D062E9" w:rsidRPr="001D7AC8" w:rsidRDefault="00D062E9" w:rsidP="008D3AF3">
      <w:pPr>
        <w:autoSpaceDE w:val="0"/>
        <w:autoSpaceDN w:val="0"/>
        <w:adjustRightInd w:val="0"/>
        <w:jc w:val="both"/>
        <w:rPr>
          <w:lang w:val="nl-NL"/>
        </w:rPr>
      </w:pPr>
    </w:p>
    <w:p w14:paraId="2130B32B" w14:textId="458DC5AA" w:rsidR="009F41EA" w:rsidRPr="001D7AC8" w:rsidRDefault="009F41EA" w:rsidP="008D3AF3">
      <w:pPr>
        <w:autoSpaceDE w:val="0"/>
        <w:autoSpaceDN w:val="0"/>
        <w:adjustRightInd w:val="0"/>
        <w:jc w:val="both"/>
        <w:rPr>
          <w:lang w:val="nl-NL"/>
        </w:rPr>
      </w:pPr>
      <w:r w:rsidRPr="001D7AC8">
        <w:rPr>
          <w:lang w:val="nl-NL"/>
        </w:rPr>
        <w:t>-</w:t>
      </w:r>
      <w:r w:rsidRPr="001D7AC8">
        <w:rPr>
          <w:lang w:val="nl-NL"/>
        </w:rPr>
        <w:tab/>
        <w:t xml:space="preserve">Bij </w:t>
      </w:r>
      <w:r w:rsidR="005D59FF">
        <w:rPr>
          <w:lang w:val="nl-NL"/>
        </w:rPr>
        <w:t>Stichting Roots of Resilience</w:t>
      </w:r>
      <w:r w:rsidRPr="001D7AC8">
        <w:rPr>
          <w:lang w:val="nl-NL"/>
        </w:rPr>
        <w:t xml:space="preserve"> hebben wij kennis van de verschillende Afghaanse talen, </w:t>
      </w:r>
      <w:r w:rsidR="00892DB9" w:rsidRPr="001D7AC8">
        <w:rPr>
          <w:lang w:val="nl-NL"/>
        </w:rPr>
        <w:t>etniciteit</w:t>
      </w:r>
      <w:r w:rsidRPr="001D7AC8">
        <w:rPr>
          <w:lang w:val="nl-NL"/>
        </w:rPr>
        <w:t xml:space="preserve">, en religies. Een aantal bestuurders zijn in Afghanistan geboren en in Nederland opgegroeid en opgeleid. Wij kunnen door onze kennis goed inschatten welke behoeften er zijn bij de Afghaanse bevolking. </w:t>
      </w:r>
    </w:p>
    <w:p w14:paraId="053DC927" w14:textId="77777777" w:rsidR="00D062E9" w:rsidRPr="001D7AC8" w:rsidRDefault="00D062E9" w:rsidP="008D3AF3">
      <w:pPr>
        <w:autoSpaceDE w:val="0"/>
        <w:autoSpaceDN w:val="0"/>
        <w:adjustRightInd w:val="0"/>
        <w:jc w:val="both"/>
        <w:rPr>
          <w:lang w:val="nl-NL"/>
        </w:rPr>
      </w:pPr>
    </w:p>
    <w:p w14:paraId="5D085D29" w14:textId="5B6D9EEB" w:rsidR="009F41EA" w:rsidRPr="001D7AC8" w:rsidRDefault="00D77909" w:rsidP="008D3AF3">
      <w:pPr>
        <w:autoSpaceDE w:val="0"/>
        <w:autoSpaceDN w:val="0"/>
        <w:adjustRightInd w:val="0"/>
        <w:jc w:val="both"/>
        <w:rPr>
          <w:lang w:val="nl-NL"/>
        </w:rPr>
      </w:pPr>
      <w:r w:rsidRPr="001D7AC8">
        <w:rPr>
          <w:lang w:val="nl-NL"/>
        </w:rPr>
        <w:t>-</w:t>
      </w:r>
      <w:r w:rsidRPr="001D7AC8">
        <w:rPr>
          <w:lang w:val="nl-NL"/>
        </w:rPr>
        <w:tab/>
        <w:t>Door een goed</w:t>
      </w:r>
      <w:r w:rsidR="009F41EA" w:rsidRPr="001D7AC8">
        <w:rPr>
          <w:lang w:val="nl-NL"/>
        </w:rPr>
        <w:t xml:space="preserve"> netwerk in Afghanistan kunnen wij de donaties efficiënt en doelgericht inzetten. </w:t>
      </w:r>
    </w:p>
    <w:p w14:paraId="3CB1C23B" w14:textId="77777777" w:rsidR="00D062E9" w:rsidRPr="001D7AC8" w:rsidRDefault="00D062E9" w:rsidP="008D3AF3">
      <w:pPr>
        <w:autoSpaceDE w:val="0"/>
        <w:autoSpaceDN w:val="0"/>
        <w:adjustRightInd w:val="0"/>
        <w:jc w:val="both"/>
        <w:rPr>
          <w:lang w:val="nl-NL"/>
        </w:rPr>
      </w:pPr>
    </w:p>
    <w:p w14:paraId="24EAD945" w14:textId="68DAE1FF" w:rsidR="009F41EA" w:rsidRPr="001D7AC8" w:rsidRDefault="009F41EA" w:rsidP="008D3AF3">
      <w:pPr>
        <w:autoSpaceDE w:val="0"/>
        <w:autoSpaceDN w:val="0"/>
        <w:adjustRightInd w:val="0"/>
        <w:jc w:val="both"/>
        <w:rPr>
          <w:lang w:val="nl-NL"/>
        </w:rPr>
      </w:pPr>
      <w:r w:rsidRPr="001D7AC8">
        <w:rPr>
          <w:lang w:val="nl-NL"/>
        </w:rPr>
        <w:t>-</w:t>
      </w:r>
      <w:r w:rsidRPr="001D7AC8">
        <w:rPr>
          <w:lang w:val="nl-NL"/>
        </w:rPr>
        <w:tab/>
      </w:r>
      <w:r w:rsidR="005D59FF">
        <w:rPr>
          <w:lang w:val="nl-NL"/>
        </w:rPr>
        <w:t>Stichting Roots of Resilience</w:t>
      </w:r>
      <w:r w:rsidRPr="001D7AC8">
        <w:rPr>
          <w:lang w:val="nl-NL"/>
        </w:rPr>
        <w:t xml:space="preserve"> wordt bestuurd door goed opgeleide bestuurders met verschillende expertises. Daarnaast hebben wij een poule met zeer goed opgeleide en enthousiaste vrijwilligers en ambassadeurs. Hierdoor kunnen wij gemakkelijk hulp inschakelen van deskundige vrijwilligers en ambassadeurs.</w:t>
      </w:r>
    </w:p>
    <w:p w14:paraId="4FFB474B" w14:textId="77777777" w:rsidR="00D062E9" w:rsidRPr="001D7AC8" w:rsidRDefault="00D062E9" w:rsidP="008D3AF3">
      <w:pPr>
        <w:autoSpaceDE w:val="0"/>
        <w:autoSpaceDN w:val="0"/>
        <w:adjustRightInd w:val="0"/>
        <w:jc w:val="both"/>
        <w:rPr>
          <w:lang w:val="nl-NL"/>
        </w:rPr>
      </w:pPr>
    </w:p>
    <w:p w14:paraId="6D26A5DE" w14:textId="5D5C8379" w:rsidR="001D0C27" w:rsidRPr="001D7AC8" w:rsidRDefault="001D0C27" w:rsidP="008D3AF3">
      <w:pPr>
        <w:autoSpaceDE w:val="0"/>
        <w:autoSpaceDN w:val="0"/>
        <w:adjustRightInd w:val="0"/>
        <w:jc w:val="both"/>
        <w:rPr>
          <w:lang w:val="nl-NL"/>
        </w:rPr>
      </w:pPr>
      <w:r w:rsidRPr="001D7AC8">
        <w:rPr>
          <w:lang w:val="nl-NL"/>
        </w:rPr>
        <w:t>-</w:t>
      </w:r>
      <w:r w:rsidRPr="001D7AC8">
        <w:rPr>
          <w:lang w:val="nl-NL"/>
        </w:rPr>
        <w:tab/>
        <w:t xml:space="preserve">Veel grote stichtingen en hulporganisaties hebben betaalde medewerkers waardoor slechts een klein gedeelte van de donaties bij de juiste doelgroepen terecht komt. Bij </w:t>
      </w:r>
      <w:r w:rsidR="005D59FF">
        <w:rPr>
          <w:lang w:val="nl-NL"/>
        </w:rPr>
        <w:t>Stichting Roots of Resilience</w:t>
      </w:r>
      <w:r w:rsidRPr="001D7AC8">
        <w:rPr>
          <w:lang w:val="nl-NL"/>
        </w:rPr>
        <w:t xml:space="preserve"> is dat niet het geval! </w:t>
      </w:r>
    </w:p>
    <w:p w14:paraId="3EE2DF87" w14:textId="629AB1DA" w:rsidR="009F41EA" w:rsidRPr="001D7AC8" w:rsidRDefault="009F41EA" w:rsidP="008D3AF3">
      <w:pPr>
        <w:autoSpaceDE w:val="0"/>
        <w:autoSpaceDN w:val="0"/>
        <w:adjustRightInd w:val="0"/>
        <w:jc w:val="both"/>
        <w:rPr>
          <w:lang w:val="nl-NL"/>
        </w:rPr>
      </w:pPr>
    </w:p>
    <w:p w14:paraId="64EC30E5" w14:textId="77777777" w:rsidR="00740842" w:rsidRPr="001D7AC8" w:rsidRDefault="00740842" w:rsidP="008D3AF3">
      <w:pPr>
        <w:autoSpaceDE w:val="0"/>
        <w:autoSpaceDN w:val="0"/>
        <w:adjustRightInd w:val="0"/>
        <w:jc w:val="both"/>
        <w:rPr>
          <w:b/>
          <w:lang w:val="nl-NL"/>
        </w:rPr>
      </w:pPr>
    </w:p>
    <w:p w14:paraId="20A6163C" w14:textId="66982750" w:rsidR="009F41EA" w:rsidRPr="001D7AC8" w:rsidRDefault="00640BD8" w:rsidP="003E2A59">
      <w:pPr>
        <w:pStyle w:val="Kop2"/>
        <w:rPr>
          <w:rFonts w:asciiTheme="minorHAnsi" w:hAnsiTheme="minorHAnsi"/>
          <w:sz w:val="22"/>
          <w:szCs w:val="22"/>
          <w:lang w:val="nl-NL"/>
        </w:rPr>
      </w:pPr>
      <w:bookmarkStart w:id="19" w:name="_Toc137048712"/>
      <w:r w:rsidRPr="001D7AC8">
        <w:rPr>
          <w:rFonts w:asciiTheme="minorHAnsi" w:hAnsiTheme="minorHAnsi"/>
          <w:sz w:val="22"/>
          <w:szCs w:val="22"/>
          <w:lang w:val="nl-NL"/>
        </w:rPr>
        <w:lastRenderedPageBreak/>
        <w:t xml:space="preserve">4.2 </w:t>
      </w:r>
      <w:r w:rsidR="009F41EA" w:rsidRPr="001D7AC8">
        <w:rPr>
          <w:rFonts w:asciiTheme="minorHAnsi" w:hAnsiTheme="minorHAnsi"/>
          <w:sz w:val="22"/>
          <w:szCs w:val="22"/>
          <w:lang w:val="nl-NL"/>
        </w:rPr>
        <w:t xml:space="preserve">Met welke uitdagingen heeft </w:t>
      </w:r>
      <w:r w:rsidR="005D59FF">
        <w:rPr>
          <w:rFonts w:asciiTheme="minorHAnsi" w:hAnsiTheme="minorHAnsi"/>
          <w:sz w:val="22"/>
          <w:szCs w:val="22"/>
          <w:lang w:val="nl-NL"/>
        </w:rPr>
        <w:t>Stichting Roots of Resilience</w:t>
      </w:r>
      <w:r w:rsidR="009F41EA" w:rsidRPr="001D7AC8">
        <w:rPr>
          <w:rFonts w:asciiTheme="minorHAnsi" w:hAnsiTheme="minorHAnsi"/>
          <w:sz w:val="22"/>
          <w:szCs w:val="22"/>
          <w:lang w:val="nl-NL"/>
        </w:rPr>
        <w:t xml:space="preserve"> te maken?</w:t>
      </w:r>
      <w:bookmarkEnd w:id="19"/>
    </w:p>
    <w:p w14:paraId="1EAFCD9F" w14:textId="7DC2FFF7" w:rsidR="009F41EA" w:rsidRPr="001D7AC8" w:rsidRDefault="009F41EA" w:rsidP="008D3AF3">
      <w:pPr>
        <w:autoSpaceDE w:val="0"/>
        <w:autoSpaceDN w:val="0"/>
        <w:adjustRightInd w:val="0"/>
        <w:jc w:val="both"/>
        <w:rPr>
          <w:lang w:val="nl-NL"/>
        </w:rPr>
      </w:pPr>
    </w:p>
    <w:p w14:paraId="3CE29BFE" w14:textId="4223CE40" w:rsidR="002C0AC2" w:rsidRPr="002669A7" w:rsidRDefault="002C0AC2" w:rsidP="008D3AF3">
      <w:pPr>
        <w:autoSpaceDE w:val="0"/>
        <w:autoSpaceDN w:val="0"/>
        <w:adjustRightInd w:val="0"/>
        <w:jc w:val="both"/>
        <w:rPr>
          <w:lang w:val="nl-NL"/>
        </w:rPr>
      </w:pPr>
      <w:r w:rsidRPr="002669A7">
        <w:rPr>
          <w:lang w:val="nl-NL"/>
        </w:rPr>
        <w:t>-</w:t>
      </w:r>
      <w:r w:rsidRPr="002669A7">
        <w:rPr>
          <w:lang w:val="nl-NL"/>
        </w:rPr>
        <w:tab/>
        <w:t>Wij zijn net opgericht en hebben nog dringend behoefte aan donateurs, vrijwilligers en ambassadeurs.</w:t>
      </w:r>
    </w:p>
    <w:p w14:paraId="72AC44C3" w14:textId="77777777" w:rsidR="00EB4C6E" w:rsidRPr="002669A7" w:rsidRDefault="00EB4C6E" w:rsidP="008D3AF3">
      <w:pPr>
        <w:autoSpaceDE w:val="0"/>
        <w:autoSpaceDN w:val="0"/>
        <w:adjustRightInd w:val="0"/>
        <w:jc w:val="both"/>
        <w:rPr>
          <w:lang w:val="nl-NL"/>
        </w:rPr>
      </w:pPr>
    </w:p>
    <w:p w14:paraId="59700DB9" w14:textId="69521790" w:rsidR="009F41EA" w:rsidRPr="002669A7" w:rsidRDefault="009F41EA" w:rsidP="008D3AF3">
      <w:pPr>
        <w:autoSpaceDE w:val="0"/>
        <w:autoSpaceDN w:val="0"/>
        <w:adjustRightInd w:val="0"/>
        <w:jc w:val="both"/>
        <w:rPr>
          <w:lang w:val="nl-NL"/>
        </w:rPr>
      </w:pPr>
      <w:r w:rsidRPr="002669A7">
        <w:rPr>
          <w:lang w:val="nl-NL"/>
        </w:rPr>
        <w:t>-</w:t>
      </w:r>
      <w:r w:rsidRPr="002669A7">
        <w:rPr>
          <w:lang w:val="nl-NL"/>
        </w:rPr>
        <w:tab/>
        <w:t>Afghanistan wordt momenteel geregeerd door de Taliban en zij worden door geen enkel land erkend als legitieme overheid. Tegelijkertijd kun je zonder toestemming van de Taliban de hulpgoederen niet bij de burgerbevolking krijgen</w:t>
      </w:r>
      <w:r w:rsidR="00F05E4A" w:rsidRPr="002669A7">
        <w:rPr>
          <w:lang w:val="nl-NL"/>
        </w:rPr>
        <w:t>, omdat zij feitelijk de macht hebben over Afghanistan</w:t>
      </w:r>
      <w:r w:rsidRPr="002669A7">
        <w:rPr>
          <w:lang w:val="nl-NL"/>
        </w:rPr>
        <w:t>. Dit is een uitdaging waarmee wij worden geconfronteerd.</w:t>
      </w:r>
      <w:r w:rsidR="00AB142E" w:rsidRPr="002669A7">
        <w:rPr>
          <w:lang w:val="nl-NL"/>
        </w:rPr>
        <w:t xml:space="preserve"> Dit zijn echter ook uitdagingen waar andere grotere organisaties zoals het Rode Kruis en UNHCR Nederland mee te maken hebben. Als bestuur zullen wij de ontwikkelingen op dit gebied sterk in de gaten houden.</w:t>
      </w:r>
    </w:p>
    <w:p w14:paraId="20361C45" w14:textId="77777777" w:rsidR="00EB4C6E" w:rsidRPr="002669A7" w:rsidRDefault="00EB4C6E" w:rsidP="008D3AF3">
      <w:pPr>
        <w:autoSpaceDE w:val="0"/>
        <w:autoSpaceDN w:val="0"/>
        <w:adjustRightInd w:val="0"/>
        <w:jc w:val="both"/>
        <w:rPr>
          <w:lang w:val="nl-NL"/>
        </w:rPr>
      </w:pPr>
    </w:p>
    <w:p w14:paraId="6CE289A1" w14:textId="35935271" w:rsidR="0035553F" w:rsidRPr="002669A7" w:rsidRDefault="0035553F" w:rsidP="008D3AF3">
      <w:pPr>
        <w:autoSpaceDE w:val="0"/>
        <w:autoSpaceDN w:val="0"/>
        <w:adjustRightInd w:val="0"/>
        <w:jc w:val="both"/>
        <w:rPr>
          <w:lang w:val="nl-NL"/>
        </w:rPr>
      </w:pPr>
      <w:r w:rsidRPr="002669A7">
        <w:rPr>
          <w:lang w:val="nl-NL"/>
        </w:rPr>
        <w:t xml:space="preserve">-               </w:t>
      </w:r>
      <w:r w:rsidR="00EA4421" w:rsidRPr="002669A7">
        <w:rPr>
          <w:lang w:val="nl-NL"/>
        </w:rPr>
        <w:t>H</w:t>
      </w:r>
      <w:r w:rsidRPr="002669A7">
        <w:rPr>
          <w:lang w:val="nl-NL"/>
        </w:rPr>
        <w:t>e</w:t>
      </w:r>
      <w:r w:rsidR="00EA4421" w:rsidRPr="002669A7">
        <w:rPr>
          <w:lang w:val="nl-NL"/>
        </w:rPr>
        <w:t>t</w:t>
      </w:r>
      <w:r w:rsidRPr="002669A7">
        <w:rPr>
          <w:lang w:val="nl-NL"/>
        </w:rPr>
        <w:t xml:space="preserve"> veranderende politieke klimaat in Afghanistan is een uitdaging voor </w:t>
      </w:r>
      <w:r w:rsidR="005D59FF" w:rsidRPr="002669A7">
        <w:rPr>
          <w:lang w:val="nl-NL"/>
        </w:rPr>
        <w:t>Stichting Roots of Resilience</w:t>
      </w:r>
      <w:r w:rsidRPr="002669A7">
        <w:rPr>
          <w:lang w:val="nl-NL"/>
        </w:rPr>
        <w:t>.</w:t>
      </w:r>
      <w:r w:rsidR="003E1B3D" w:rsidRPr="002669A7">
        <w:rPr>
          <w:lang w:val="nl-NL"/>
        </w:rPr>
        <w:t xml:space="preserve"> Een voorbeeld is de recente aankondiging van de Taliban dat vrouwelijke medewerkers van N</w:t>
      </w:r>
      <w:r w:rsidR="005276C0" w:rsidRPr="002669A7">
        <w:rPr>
          <w:lang w:val="nl-NL"/>
        </w:rPr>
        <w:t>on-</w:t>
      </w:r>
      <w:r w:rsidR="006A1CFD" w:rsidRPr="002669A7">
        <w:rPr>
          <w:lang w:val="nl-NL"/>
        </w:rPr>
        <w:t>gouvernementele organisaties</w:t>
      </w:r>
      <w:r w:rsidR="003E1B3D" w:rsidRPr="002669A7">
        <w:rPr>
          <w:lang w:val="nl-NL"/>
        </w:rPr>
        <w:t xml:space="preserve"> niet meer mogen opereren in Afghanistan. Dit soort instabiliteit in regelgeving maakt het ingewikkelder om te werken in Afghanistan.</w:t>
      </w:r>
    </w:p>
    <w:p w14:paraId="3F514C15" w14:textId="77777777" w:rsidR="00EB4C6E" w:rsidRPr="002669A7" w:rsidRDefault="00EB4C6E" w:rsidP="008D3AF3">
      <w:pPr>
        <w:autoSpaceDE w:val="0"/>
        <w:autoSpaceDN w:val="0"/>
        <w:adjustRightInd w:val="0"/>
        <w:jc w:val="both"/>
        <w:rPr>
          <w:lang w:val="nl-NL"/>
        </w:rPr>
      </w:pPr>
    </w:p>
    <w:p w14:paraId="75DA7BAF" w14:textId="6427F803" w:rsidR="00640BD8" w:rsidRDefault="002B7324" w:rsidP="008D3AF3">
      <w:pPr>
        <w:autoSpaceDE w:val="0"/>
        <w:autoSpaceDN w:val="0"/>
        <w:adjustRightInd w:val="0"/>
        <w:jc w:val="both"/>
        <w:rPr>
          <w:lang w:val="nl-NL"/>
        </w:rPr>
      </w:pPr>
      <w:r w:rsidRPr="002669A7">
        <w:rPr>
          <w:lang w:val="nl-NL"/>
        </w:rPr>
        <w:t xml:space="preserve">-               De vindbaarheid </w:t>
      </w:r>
      <w:r w:rsidR="007C1145" w:rsidRPr="002669A7">
        <w:rPr>
          <w:lang w:val="nl-NL"/>
        </w:rPr>
        <w:t xml:space="preserve">en bekendheid </w:t>
      </w:r>
      <w:r w:rsidRPr="002669A7">
        <w:rPr>
          <w:lang w:val="nl-NL"/>
        </w:rPr>
        <w:t xml:space="preserve">van </w:t>
      </w:r>
      <w:r w:rsidR="005D59FF" w:rsidRPr="002669A7">
        <w:rPr>
          <w:lang w:val="nl-NL"/>
        </w:rPr>
        <w:t>Stichting Roots of Resilience</w:t>
      </w:r>
      <w:r w:rsidR="002434BF" w:rsidRPr="002669A7">
        <w:rPr>
          <w:lang w:val="nl-NL"/>
        </w:rPr>
        <w:t xml:space="preserve"> </w:t>
      </w:r>
      <w:r w:rsidR="00442A3F" w:rsidRPr="002669A7">
        <w:rPr>
          <w:lang w:val="nl-NL"/>
        </w:rPr>
        <w:t>is nog niet groot.</w:t>
      </w:r>
    </w:p>
    <w:p w14:paraId="39DCB310" w14:textId="77777777" w:rsidR="0097612E" w:rsidRPr="001D7AC8" w:rsidRDefault="0097612E" w:rsidP="008D3AF3">
      <w:pPr>
        <w:autoSpaceDE w:val="0"/>
        <w:autoSpaceDN w:val="0"/>
        <w:adjustRightInd w:val="0"/>
        <w:jc w:val="both"/>
        <w:rPr>
          <w:lang w:val="nl-NL"/>
        </w:rPr>
      </w:pPr>
    </w:p>
    <w:p w14:paraId="247A811C" w14:textId="1B4D1082" w:rsidR="003E2A59" w:rsidRPr="001D7AC8" w:rsidRDefault="009F41EA" w:rsidP="00B65D63">
      <w:pPr>
        <w:pStyle w:val="Kop1"/>
        <w:rPr>
          <w:szCs w:val="22"/>
          <w:lang w:val="nl-NL"/>
        </w:rPr>
      </w:pPr>
      <w:bookmarkStart w:id="20" w:name="_Toc137048713"/>
      <w:r w:rsidRPr="001D7AC8">
        <w:rPr>
          <w:szCs w:val="22"/>
          <w:lang w:val="nl-NL"/>
        </w:rPr>
        <w:t xml:space="preserve">Hoofdstuk 5 De strategische doelstelling </w:t>
      </w:r>
      <w:r w:rsidR="005D59FF">
        <w:rPr>
          <w:szCs w:val="22"/>
          <w:lang w:val="nl-NL"/>
        </w:rPr>
        <w:t>Stichting Roots of Resilience</w:t>
      </w:r>
      <w:bookmarkEnd w:id="20"/>
    </w:p>
    <w:p w14:paraId="095419FB" w14:textId="0D1FDB9D" w:rsidR="00B65D63" w:rsidRPr="000B6E0C" w:rsidRDefault="00B65D63" w:rsidP="00B65D63">
      <w:pPr>
        <w:rPr>
          <w:lang w:val="nl-NL"/>
        </w:rPr>
      </w:pPr>
      <w:r w:rsidRPr="000B6E0C">
        <w:rPr>
          <w:lang w:val="nl-NL"/>
        </w:rPr>
        <w:t xml:space="preserve">Dit hoofdstuk verschaft inzicht over de strategische doelstellingen van </w:t>
      </w:r>
      <w:r w:rsidR="005D59FF" w:rsidRPr="000B6E0C">
        <w:rPr>
          <w:lang w:val="nl-NL"/>
        </w:rPr>
        <w:t>Stichting Roots of Resilience</w:t>
      </w:r>
      <w:r w:rsidRPr="000B6E0C">
        <w:rPr>
          <w:lang w:val="nl-NL"/>
        </w:rPr>
        <w:t xml:space="preserve">. </w:t>
      </w:r>
    </w:p>
    <w:p w14:paraId="4AFF7F75" w14:textId="129DF05F" w:rsidR="00B65D63" w:rsidRPr="000B6E0C" w:rsidRDefault="00B65D63" w:rsidP="00B65D63">
      <w:pPr>
        <w:rPr>
          <w:lang w:val="nl-NL"/>
        </w:rPr>
      </w:pPr>
    </w:p>
    <w:p w14:paraId="7EBC5D42" w14:textId="0E46C13D" w:rsidR="009F41EA" w:rsidRPr="000B6E0C" w:rsidRDefault="00AB142E" w:rsidP="008D3AF3">
      <w:pPr>
        <w:autoSpaceDE w:val="0"/>
        <w:autoSpaceDN w:val="0"/>
        <w:adjustRightInd w:val="0"/>
        <w:jc w:val="both"/>
        <w:rPr>
          <w:lang w:val="nl-NL"/>
        </w:rPr>
      </w:pPr>
      <w:r w:rsidRPr="000B6E0C">
        <w:rPr>
          <w:lang w:val="nl-NL"/>
        </w:rPr>
        <w:t>In Q</w:t>
      </w:r>
      <w:r w:rsidR="002669A7" w:rsidRPr="000B6E0C">
        <w:rPr>
          <w:lang w:val="nl-NL"/>
        </w:rPr>
        <w:t>3</w:t>
      </w:r>
      <w:r w:rsidR="00820726" w:rsidRPr="000B6E0C">
        <w:rPr>
          <w:lang w:val="nl-NL"/>
        </w:rPr>
        <w:t xml:space="preserve"> van 2023</w:t>
      </w:r>
      <w:r w:rsidR="00801134" w:rsidRPr="000B6E0C">
        <w:rPr>
          <w:lang w:val="nl-NL"/>
        </w:rPr>
        <w:t xml:space="preserve"> zal het bestuur</w:t>
      </w:r>
      <w:r w:rsidR="001417B2" w:rsidRPr="000B6E0C">
        <w:rPr>
          <w:lang w:val="nl-NL"/>
        </w:rPr>
        <w:t xml:space="preserve"> van </w:t>
      </w:r>
      <w:r w:rsidR="005D59FF" w:rsidRPr="000B6E0C">
        <w:rPr>
          <w:lang w:val="nl-NL"/>
        </w:rPr>
        <w:t>Stichting Roots of Resilience</w:t>
      </w:r>
      <w:r w:rsidR="00801134" w:rsidRPr="000B6E0C">
        <w:rPr>
          <w:lang w:val="nl-NL"/>
        </w:rPr>
        <w:t xml:space="preserve"> zorgdragen voor een goed werkende website. </w:t>
      </w:r>
      <w:r w:rsidR="001417B2" w:rsidRPr="000B6E0C">
        <w:rPr>
          <w:lang w:val="nl-NL"/>
        </w:rPr>
        <w:t xml:space="preserve">De link naar de website is </w:t>
      </w:r>
      <w:hyperlink r:id="rId14" w:history="1">
        <w:r w:rsidR="00F0254F" w:rsidRPr="000B6E0C">
          <w:rPr>
            <w:rStyle w:val="Hyperlink"/>
            <w:lang w:val="nl-NL"/>
          </w:rPr>
          <w:t>www.rootsofresilience.foundation</w:t>
        </w:r>
      </w:hyperlink>
      <w:r w:rsidR="001417B2" w:rsidRPr="000B6E0C">
        <w:rPr>
          <w:lang w:val="nl-NL"/>
        </w:rPr>
        <w:t xml:space="preserve">. </w:t>
      </w:r>
      <w:r w:rsidR="00801134" w:rsidRPr="000B6E0C">
        <w:rPr>
          <w:lang w:val="nl-NL"/>
        </w:rPr>
        <w:t xml:space="preserve">Daarnaast moet de zichtbaarheid van </w:t>
      </w:r>
      <w:r w:rsidR="005D59FF" w:rsidRPr="000B6E0C">
        <w:rPr>
          <w:lang w:val="nl-NL"/>
        </w:rPr>
        <w:t>Stichting Roots of Resilience</w:t>
      </w:r>
      <w:r w:rsidR="00801134" w:rsidRPr="000B6E0C">
        <w:rPr>
          <w:lang w:val="nl-NL"/>
        </w:rPr>
        <w:t xml:space="preserve"> worden vergroot op platformen zoals LinkedIn, Facebook en Instagram. </w:t>
      </w:r>
      <w:r w:rsidR="005D59FF" w:rsidRPr="000B6E0C">
        <w:rPr>
          <w:lang w:val="nl-NL"/>
        </w:rPr>
        <w:t>Stichting Roots of Resilience</w:t>
      </w:r>
      <w:r w:rsidR="00801134" w:rsidRPr="000B6E0C">
        <w:rPr>
          <w:lang w:val="nl-NL"/>
        </w:rPr>
        <w:t xml:space="preserve"> zal zich inspannen om de zichtbaarheid te vergroten door gebruik te maken van specialisten op dit vlak die zich hebben aangemeld als vrijwilligers. </w:t>
      </w:r>
      <w:r w:rsidR="00820726" w:rsidRPr="000B6E0C">
        <w:rPr>
          <w:lang w:val="nl-NL"/>
        </w:rPr>
        <w:t>Wij verwachten daarom dat deze doelstelling</w:t>
      </w:r>
      <w:r w:rsidRPr="000B6E0C">
        <w:rPr>
          <w:lang w:val="nl-NL"/>
        </w:rPr>
        <w:t>en in Q</w:t>
      </w:r>
      <w:r w:rsidR="002669A7" w:rsidRPr="000B6E0C">
        <w:rPr>
          <w:lang w:val="nl-NL"/>
        </w:rPr>
        <w:t>3</w:t>
      </w:r>
      <w:r w:rsidR="00820726" w:rsidRPr="000B6E0C">
        <w:rPr>
          <w:lang w:val="nl-NL"/>
        </w:rPr>
        <w:t xml:space="preserve"> gerealiseerd zullen worden.</w:t>
      </w:r>
      <w:r w:rsidR="00FD7DFE" w:rsidRPr="000B6E0C">
        <w:rPr>
          <w:lang w:val="nl-NL"/>
        </w:rPr>
        <w:t xml:space="preserve"> Het vergroten van de zichtbaarheid is een doorlopende </w:t>
      </w:r>
      <w:r w:rsidR="00176465" w:rsidRPr="000B6E0C">
        <w:rPr>
          <w:lang w:val="nl-NL"/>
        </w:rPr>
        <w:t>activiteit</w:t>
      </w:r>
      <w:r w:rsidR="00FD7DFE" w:rsidRPr="000B6E0C">
        <w:rPr>
          <w:lang w:val="nl-NL"/>
        </w:rPr>
        <w:t xml:space="preserve"> waar</w:t>
      </w:r>
      <w:r w:rsidR="007B6F82" w:rsidRPr="000B6E0C">
        <w:rPr>
          <w:lang w:val="nl-NL"/>
        </w:rPr>
        <w:t>in</w:t>
      </w:r>
      <w:r w:rsidR="00FD7DFE" w:rsidRPr="000B6E0C">
        <w:rPr>
          <w:lang w:val="nl-NL"/>
        </w:rPr>
        <w:t xml:space="preserve"> continue zal worden </w:t>
      </w:r>
      <w:r w:rsidR="007B6F82" w:rsidRPr="000B6E0C">
        <w:rPr>
          <w:lang w:val="nl-NL"/>
        </w:rPr>
        <w:t>geïnvesteerd</w:t>
      </w:r>
      <w:r w:rsidR="00176465" w:rsidRPr="000B6E0C">
        <w:rPr>
          <w:lang w:val="nl-NL"/>
        </w:rPr>
        <w:t xml:space="preserve"> door het bestuur</w:t>
      </w:r>
      <w:r w:rsidR="00FD7DFE" w:rsidRPr="000B6E0C">
        <w:rPr>
          <w:lang w:val="nl-NL"/>
        </w:rPr>
        <w:t>.</w:t>
      </w:r>
      <w:r w:rsidR="008E6460" w:rsidRPr="000B6E0C">
        <w:rPr>
          <w:lang w:val="nl-NL"/>
        </w:rPr>
        <w:t xml:space="preserve"> De volgende concrete resultaten wil het bestuur</w:t>
      </w:r>
      <w:r w:rsidR="00607FF4" w:rsidRPr="000B6E0C">
        <w:rPr>
          <w:lang w:val="nl-NL"/>
        </w:rPr>
        <w:t xml:space="preserve"> in Q</w:t>
      </w:r>
      <w:r w:rsidR="002669A7" w:rsidRPr="000B6E0C">
        <w:rPr>
          <w:lang w:val="nl-NL"/>
        </w:rPr>
        <w:t>3</w:t>
      </w:r>
      <w:r w:rsidR="008E6460" w:rsidRPr="000B6E0C">
        <w:rPr>
          <w:lang w:val="nl-NL"/>
        </w:rPr>
        <w:t xml:space="preserve"> hebben behaald:</w:t>
      </w:r>
    </w:p>
    <w:p w14:paraId="66B402BB" w14:textId="550EC0E2" w:rsidR="008E6460" w:rsidRPr="000B6E0C" w:rsidRDefault="008E6460" w:rsidP="008D3AF3">
      <w:pPr>
        <w:autoSpaceDE w:val="0"/>
        <w:autoSpaceDN w:val="0"/>
        <w:adjustRightInd w:val="0"/>
        <w:jc w:val="both"/>
        <w:rPr>
          <w:lang w:val="nl-NL"/>
        </w:rPr>
      </w:pPr>
    </w:p>
    <w:p w14:paraId="452406FD" w14:textId="7D361A4C" w:rsidR="008E6460" w:rsidRPr="000B6E0C" w:rsidRDefault="00D839BC" w:rsidP="008D3AF3">
      <w:pPr>
        <w:pStyle w:val="Lijstalinea"/>
        <w:numPr>
          <w:ilvl w:val="0"/>
          <w:numId w:val="22"/>
        </w:numPr>
        <w:autoSpaceDE w:val="0"/>
        <w:autoSpaceDN w:val="0"/>
        <w:adjustRightInd w:val="0"/>
        <w:jc w:val="both"/>
        <w:rPr>
          <w:lang w:val="nl-NL"/>
        </w:rPr>
      </w:pPr>
      <w:hyperlink r:id="rId15" w:history="1">
        <w:r w:rsidR="00F0254F" w:rsidRPr="000B6E0C">
          <w:rPr>
            <w:rStyle w:val="Hyperlink"/>
            <w:lang w:val="nl-NL"/>
          </w:rPr>
          <w:t>www.rootsofresilience.foundation</w:t>
        </w:r>
      </w:hyperlink>
      <w:r w:rsidR="008E6460" w:rsidRPr="000B6E0C">
        <w:rPr>
          <w:lang w:val="nl-NL"/>
        </w:rPr>
        <w:t xml:space="preserve"> live en goed werkend;</w:t>
      </w:r>
    </w:p>
    <w:p w14:paraId="0CA544F0" w14:textId="41ABB7C9" w:rsidR="008E6460" w:rsidRPr="000B6E0C" w:rsidRDefault="008E6460" w:rsidP="008D3AF3">
      <w:pPr>
        <w:pStyle w:val="Lijstalinea"/>
        <w:numPr>
          <w:ilvl w:val="0"/>
          <w:numId w:val="22"/>
        </w:numPr>
        <w:autoSpaceDE w:val="0"/>
        <w:autoSpaceDN w:val="0"/>
        <w:adjustRightInd w:val="0"/>
        <w:jc w:val="both"/>
        <w:rPr>
          <w:lang w:val="nl-NL"/>
        </w:rPr>
      </w:pPr>
      <w:r w:rsidRPr="000B6E0C">
        <w:rPr>
          <w:lang w:val="nl-NL"/>
        </w:rPr>
        <w:t xml:space="preserve">LinkedIn, Facebook en Instagram account voor </w:t>
      </w:r>
      <w:r w:rsidR="005D59FF" w:rsidRPr="000B6E0C">
        <w:rPr>
          <w:lang w:val="nl-NL"/>
        </w:rPr>
        <w:t>Stichting Roots of Resilience</w:t>
      </w:r>
      <w:r w:rsidRPr="000B6E0C">
        <w:rPr>
          <w:lang w:val="nl-NL"/>
        </w:rPr>
        <w:t xml:space="preserve"> aangemaakt;</w:t>
      </w:r>
    </w:p>
    <w:p w14:paraId="667B1C23" w14:textId="5A5B3C6F" w:rsidR="008E6460" w:rsidRPr="000B6E0C" w:rsidRDefault="008E6460" w:rsidP="008D3AF3">
      <w:pPr>
        <w:pStyle w:val="Lijstalinea"/>
        <w:numPr>
          <w:ilvl w:val="0"/>
          <w:numId w:val="22"/>
        </w:numPr>
        <w:autoSpaceDE w:val="0"/>
        <w:autoSpaceDN w:val="0"/>
        <w:adjustRightInd w:val="0"/>
        <w:jc w:val="both"/>
        <w:rPr>
          <w:lang w:val="nl-NL"/>
        </w:rPr>
      </w:pPr>
      <w:r w:rsidRPr="000B6E0C">
        <w:rPr>
          <w:lang w:val="nl-NL"/>
        </w:rPr>
        <w:t>A</w:t>
      </w:r>
      <w:r w:rsidR="009D1383" w:rsidRPr="000B6E0C">
        <w:rPr>
          <w:lang w:val="nl-NL"/>
        </w:rPr>
        <w:t>MBI</w:t>
      </w:r>
      <w:r w:rsidRPr="000B6E0C">
        <w:rPr>
          <w:lang w:val="nl-NL"/>
        </w:rPr>
        <w:t xml:space="preserve"> status </w:t>
      </w:r>
      <w:r w:rsidR="009D1383" w:rsidRPr="000B6E0C">
        <w:rPr>
          <w:lang w:val="nl-NL"/>
        </w:rPr>
        <w:t>aangevraagd en verkregen</w:t>
      </w:r>
      <w:r w:rsidRPr="000B6E0C">
        <w:rPr>
          <w:lang w:val="nl-NL"/>
        </w:rPr>
        <w:t xml:space="preserve"> (hier zijn de eerste stappen van al </w:t>
      </w:r>
      <w:r w:rsidR="00B50A25" w:rsidRPr="000B6E0C">
        <w:rPr>
          <w:lang w:val="nl-NL"/>
        </w:rPr>
        <w:t>uitgevoerd</w:t>
      </w:r>
      <w:r w:rsidRPr="000B6E0C">
        <w:rPr>
          <w:lang w:val="nl-NL"/>
        </w:rPr>
        <w:t>);</w:t>
      </w:r>
    </w:p>
    <w:p w14:paraId="2F07F3CD" w14:textId="5670D88D" w:rsidR="008E6460" w:rsidRPr="000B6E0C" w:rsidRDefault="00607FF4" w:rsidP="00302C65">
      <w:pPr>
        <w:pStyle w:val="Lijstalinea"/>
        <w:numPr>
          <w:ilvl w:val="0"/>
          <w:numId w:val="22"/>
        </w:numPr>
        <w:autoSpaceDE w:val="0"/>
        <w:autoSpaceDN w:val="0"/>
        <w:adjustRightInd w:val="0"/>
        <w:jc w:val="both"/>
        <w:rPr>
          <w:lang w:val="nl-NL"/>
        </w:rPr>
      </w:pPr>
      <w:r w:rsidRPr="000B6E0C">
        <w:rPr>
          <w:lang w:val="nl-NL"/>
        </w:rPr>
        <w:t>Een poule van 15 vrijwilligers en ambassadeurs</w:t>
      </w:r>
      <w:r w:rsidR="001934B8" w:rsidRPr="000B6E0C">
        <w:rPr>
          <w:lang w:val="nl-NL"/>
        </w:rPr>
        <w:t xml:space="preserve"> werven</w:t>
      </w:r>
      <w:r w:rsidR="002322CB" w:rsidRPr="000B6E0C">
        <w:rPr>
          <w:lang w:val="nl-NL"/>
        </w:rPr>
        <w:t>;</w:t>
      </w:r>
    </w:p>
    <w:p w14:paraId="22FE1540" w14:textId="397A951F" w:rsidR="002322CB" w:rsidRPr="000B6E0C" w:rsidRDefault="002322CB" w:rsidP="002322CB">
      <w:pPr>
        <w:pStyle w:val="Lijstalinea"/>
        <w:numPr>
          <w:ilvl w:val="0"/>
          <w:numId w:val="22"/>
        </w:numPr>
        <w:autoSpaceDE w:val="0"/>
        <w:autoSpaceDN w:val="0"/>
        <w:adjustRightInd w:val="0"/>
        <w:jc w:val="both"/>
        <w:rPr>
          <w:lang w:val="nl-NL"/>
        </w:rPr>
      </w:pPr>
      <w:r w:rsidRPr="000B6E0C">
        <w:rPr>
          <w:lang w:val="nl-NL"/>
        </w:rPr>
        <w:t xml:space="preserve">Ambitie voor ten minste opbrengst van € </w:t>
      </w:r>
      <w:r w:rsidR="00AB142E" w:rsidRPr="000B6E0C">
        <w:rPr>
          <w:lang w:val="nl-NL"/>
        </w:rPr>
        <w:t>10.0</w:t>
      </w:r>
      <w:r w:rsidRPr="000B6E0C">
        <w:rPr>
          <w:lang w:val="nl-NL"/>
        </w:rPr>
        <w:t xml:space="preserve">00,- </w:t>
      </w:r>
      <w:r w:rsidR="00911640" w:rsidRPr="000B6E0C">
        <w:rPr>
          <w:lang w:val="nl-NL"/>
        </w:rPr>
        <w:t xml:space="preserve">aan </w:t>
      </w:r>
      <w:r w:rsidRPr="000B6E0C">
        <w:rPr>
          <w:lang w:val="nl-NL"/>
        </w:rPr>
        <w:t>online donaties.</w:t>
      </w:r>
    </w:p>
    <w:p w14:paraId="1B52A89C" w14:textId="501DDEF2" w:rsidR="009F41EA" w:rsidRPr="001D7AC8" w:rsidRDefault="009F41EA" w:rsidP="008D3AF3">
      <w:pPr>
        <w:autoSpaceDE w:val="0"/>
        <w:autoSpaceDN w:val="0"/>
        <w:adjustRightInd w:val="0"/>
        <w:jc w:val="both"/>
        <w:rPr>
          <w:lang w:val="nl-NL"/>
        </w:rPr>
      </w:pPr>
    </w:p>
    <w:p w14:paraId="24FED2F7" w14:textId="290FE9AF" w:rsidR="00820726" w:rsidRPr="0076377C" w:rsidRDefault="00820726" w:rsidP="008D3AF3">
      <w:pPr>
        <w:autoSpaceDE w:val="0"/>
        <w:autoSpaceDN w:val="0"/>
        <w:adjustRightInd w:val="0"/>
        <w:jc w:val="both"/>
        <w:rPr>
          <w:lang w:val="nl-NL"/>
        </w:rPr>
      </w:pPr>
      <w:r w:rsidRPr="001D7AC8">
        <w:rPr>
          <w:lang w:val="nl-NL"/>
        </w:rPr>
        <w:t>In Q</w:t>
      </w:r>
      <w:r w:rsidR="0076377C">
        <w:rPr>
          <w:lang w:val="nl-NL"/>
        </w:rPr>
        <w:t>3</w:t>
      </w:r>
      <w:r w:rsidRPr="001D7AC8">
        <w:rPr>
          <w:lang w:val="nl-NL"/>
        </w:rPr>
        <w:t xml:space="preserve"> van 2023 zal het bestuur van </w:t>
      </w:r>
      <w:r w:rsidR="005D59FF">
        <w:rPr>
          <w:lang w:val="nl-NL"/>
        </w:rPr>
        <w:t>Stichting Roots of Resilience</w:t>
      </w:r>
      <w:r w:rsidRPr="001D7AC8">
        <w:rPr>
          <w:lang w:val="nl-NL"/>
        </w:rPr>
        <w:t xml:space="preserve"> de eerste</w:t>
      </w:r>
      <w:r w:rsidR="00590986" w:rsidRPr="001D7AC8">
        <w:rPr>
          <w:lang w:val="nl-NL"/>
        </w:rPr>
        <w:t xml:space="preserve"> gerichte</w:t>
      </w:r>
      <w:r w:rsidRPr="001D7AC8">
        <w:rPr>
          <w:lang w:val="nl-NL"/>
        </w:rPr>
        <w:t xml:space="preserve"> (online campagne) uitvoeren om daadwerkelijk donaties op te halen. De bestuurders van </w:t>
      </w:r>
      <w:r w:rsidR="005D59FF">
        <w:rPr>
          <w:lang w:val="nl-NL"/>
        </w:rPr>
        <w:t>Stichting Roots of Resilience</w:t>
      </w:r>
      <w:r w:rsidRPr="001D7AC8">
        <w:rPr>
          <w:lang w:val="nl-NL"/>
        </w:rPr>
        <w:t xml:space="preserve"> hebben al verkennende gesprekken gevoerd binnen het eigen netwerk om de livegang van de stichting aan te kondigen. Wij verwachten daarom dat in Q</w:t>
      </w:r>
      <w:r w:rsidR="00AB142E">
        <w:rPr>
          <w:lang w:val="nl-NL"/>
        </w:rPr>
        <w:t>3</w:t>
      </w:r>
      <w:r w:rsidRPr="001D7AC8">
        <w:rPr>
          <w:lang w:val="nl-NL"/>
        </w:rPr>
        <w:t xml:space="preserve"> van 2023 een geschikt moment is om de campagne te starten.</w:t>
      </w:r>
      <w:r w:rsidR="00FA38F4" w:rsidRPr="001D7AC8">
        <w:rPr>
          <w:lang w:val="nl-NL"/>
        </w:rPr>
        <w:t xml:space="preserve"> </w:t>
      </w:r>
      <w:r w:rsidR="00FA38F4" w:rsidRPr="0076377C">
        <w:rPr>
          <w:lang w:val="nl-NL"/>
        </w:rPr>
        <w:lastRenderedPageBreak/>
        <w:t xml:space="preserve">Contacten uit het eigen netwerk hebben aangeven op verschillende </w:t>
      </w:r>
      <w:r w:rsidR="0094192B" w:rsidRPr="0076377C">
        <w:rPr>
          <w:lang w:val="nl-NL"/>
        </w:rPr>
        <w:t>manieren</w:t>
      </w:r>
      <w:r w:rsidR="00FA38F4" w:rsidRPr="0076377C">
        <w:rPr>
          <w:lang w:val="nl-NL"/>
        </w:rPr>
        <w:t xml:space="preserve"> </w:t>
      </w:r>
      <w:r w:rsidR="007773AA" w:rsidRPr="0076377C">
        <w:rPr>
          <w:lang w:val="nl-NL"/>
        </w:rPr>
        <w:t xml:space="preserve">een bijdrage te willen leveren aan </w:t>
      </w:r>
      <w:r w:rsidR="005D59FF" w:rsidRPr="0076377C">
        <w:rPr>
          <w:lang w:val="nl-NL"/>
        </w:rPr>
        <w:t>Stichting Roots of Resilience</w:t>
      </w:r>
      <w:r w:rsidR="00FA38F4" w:rsidRPr="0076377C">
        <w:rPr>
          <w:lang w:val="nl-NL"/>
        </w:rPr>
        <w:t>.</w:t>
      </w:r>
      <w:r w:rsidR="00F92547" w:rsidRPr="0076377C">
        <w:rPr>
          <w:lang w:val="nl-NL"/>
        </w:rPr>
        <w:t xml:space="preserve"> De volgende concrete resultaten wil het bestuur hebben behaald:</w:t>
      </w:r>
    </w:p>
    <w:p w14:paraId="09455C4C" w14:textId="04963450" w:rsidR="00F92547" w:rsidRPr="0076377C" w:rsidRDefault="00F92547" w:rsidP="008D3AF3">
      <w:pPr>
        <w:autoSpaceDE w:val="0"/>
        <w:autoSpaceDN w:val="0"/>
        <w:adjustRightInd w:val="0"/>
        <w:jc w:val="both"/>
        <w:rPr>
          <w:lang w:val="nl-NL"/>
        </w:rPr>
      </w:pPr>
    </w:p>
    <w:p w14:paraId="1161A566" w14:textId="1B46D39C" w:rsidR="00F92547" w:rsidRPr="0076377C" w:rsidRDefault="00911640" w:rsidP="00911640">
      <w:pPr>
        <w:pStyle w:val="Lijstalinea"/>
        <w:numPr>
          <w:ilvl w:val="0"/>
          <w:numId w:val="22"/>
        </w:numPr>
        <w:autoSpaceDE w:val="0"/>
        <w:autoSpaceDN w:val="0"/>
        <w:adjustRightInd w:val="0"/>
        <w:jc w:val="both"/>
        <w:rPr>
          <w:lang w:val="nl-NL"/>
        </w:rPr>
      </w:pPr>
      <w:r w:rsidRPr="0076377C">
        <w:rPr>
          <w:lang w:val="nl-NL"/>
        </w:rPr>
        <w:t xml:space="preserve">Ambitie voor ten minste opbrengst van € </w:t>
      </w:r>
      <w:r w:rsidR="00AB142E" w:rsidRPr="0076377C">
        <w:rPr>
          <w:lang w:val="nl-NL"/>
        </w:rPr>
        <w:t>10.0</w:t>
      </w:r>
      <w:r w:rsidRPr="0076377C">
        <w:rPr>
          <w:lang w:val="nl-NL"/>
        </w:rPr>
        <w:t>00,- aan online donaties</w:t>
      </w:r>
      <w:r w:rsidR="00B839A7" w:rsidRPr="0076377C">
        <w:rPr>
          <w:lang w:val="nl-NL"/>
        </w:rPr>
        <w:t>;</w:t>
      </w:r>
    </w:p>
    <w:p w14:paraId="0FD157E8" w14:textId="2DF3A0A4" w:rsidR="00F92547" w:rsidRPr="0076377C" w:rsidRDefault="007773AA" w:rsidP="008D3AF3">
      <w:pPr>
        <w:pStyle w:val="Lijstalinea"/>
        <w:numPr>
          <w:ilvl w:val="0"/>
          <w:numId w:val="22"/>
        </w:numPr>
        <w:autoSpaceDE w:val="0"/>
        <w:autoSpaceDN w:val="0"/>
        <w:adjustRightInd w:val="0"/>
        <w:jc w:val="both"/>
        <w:rPr>
          <w:lang w:val="nl-NL"/>
        </w:rPr>
      </w:pPr>
      <w:r w:rsidRPr="0076377C">
        <w:rPr>
          <w:lang w:val="nl-NL"/>
        </w:rPr>
        <w:t>Z</w:t>
      </w:r>
      <w:r w:rsidR="00B839A7" w:rsidRPr="0076377C">
        <w:rPr>
          <w:lang w:val="nl-NL"/>
        </w:rPr>
        <w:t>ichtbaarheid op eerder genoemde sociale media platvormen</w:t>
      </w:r>
      <w:r w:rsidRPr="0076377C">
        <w:rPr>
          <w:lang w:val="nl-NL"/>
        </w:rPr>
        <w:t xml:space="preserve"> hebben vergroot</w:t>
      </w:r>
      <w:r w:rsidR="00B839A7" w:rsidRPr="0076377C">
        <w:rPr>
          <w:lang w:val="nl-NL"/>
        </w:rPr>
        <w:t>;</w:t>
      </w:r>
    </w:p>
    <w:p w14:paraId="561A62F1" w14:textId="608CEC09" w:rsidR="00045BCB" w:rsidRPr="0076377C" w:rsidRDefault="00045BCB" w:rsidP="008D3AF3">
      <w:pPr>
        <w:pStyle w:val="Lijstalinea"/>
        <w:numPr>
          <w:ilvl w:val="0"/>
          <w:numId w:val="22"/>
        </w:numPr>
        <w:autoSpaceDE w:val="0"/>
        <w:autoSpaceDN w:val="0"/>
        <w:adjustRightInd w:val="0"/>
        <w:jc w:val="both"/>
        <w:rPr>
          <w:lang w:val="nl-NL"/>
        </w:rPr>
      </w:pPr>
      <w:r w:rsidRPr="0076377C">
        <w:rPr>
          <w:lang w:val="nl-NL"/>
        </w:rPr>
        <w:t xml:space="preserve">Vrijwilligers verwerven die willen bijdragen aan de doelstellingen van de </w:t>
      </w:r>
      <w:r w:rsidR="007773AA" w:rsidRPr="0076377C">
        <w:rPr>
          <w:lang w:val="nl-NL"/>
        </w:rPr>
        <w:t>stichting</w:t>
      </w:r>
      <w:r w:rsidRPr="0076377C">
        <w:rPr>
          <w:lang w:val="nl-NL"/>
        </w:rPr>
        <w:t>;</w:t>
      </w:r>
    </w:p>
    <w:p w14:paraId="6A37EA2B" w14:textId="27FEC705" w:rsidR="0091378A" w:rsidRPr="0076377C" w:rsidRDefault="0091378A" w:rsidP="008D3AF3">
      <w:pPr>
        <w:pStyle w:val="Lijstalinea"/>
        <w:numPr>
          <w:ilvl w:val="0"/>
          <w:numId w:val="22"/>
        </w:numPr>
        <w:autoSpaceDE w:val="0"/>
        <w:autoSpaceDN w:val="0"/>
        <w:adjustRightInd w:val="0"/>
        <w:jc w:val="both"/>
        <w:rPr>
          <w:lang w:val="nl-NL"/>
        </w:rPr>
      </w:pPr>
      <w:r w:rsidRPr="0076377C">
        <w:rPr>
          <w:lang w:val="nl-NL"/>
        </w:rPr>
        <w:t>Verkenningen doen voor een geschikt project in Afghanistan;</w:t>
      </w:r>
    </w:p>
    <w:p w14:paraId="2D5C7307" w14:textId="2EC9FA35" w:rsidR="00B839A7" w:rsidRPr="0076377C" w:rsidRDefault="00B839A7" w:rsidP="008D3AF3">
      <w:pPr>
        <w:pStyle w:val="Lijstalinea"/>
        <w:numPr>
          <w:ilvl w:val="0"/>
          <w:numId w:val="22"/>
        </w:numPr>
        <w:autoSpaceDE w:val="0"/>
        <w:autoSpaceDN w:val="0"/>
        <w:adjustRightInd w:val="0"/>
        <w:jc w:val="both"/>
        <w:rPr>
          <w:lang w:val="nl-NL"/>
        </w:rPr>
      </w:pPr>
      <w:r w:rsidRPr="0076377C">
        <w:rPr>
          <w:lang w:val="nl-NL"/>
        </w:rPr>
        <w:t xml:space="preserve">Verkenningen </w:t>
      </w:r>
      <w:r w:rsidR="00045BCB" w:rsidRPr="0076377C">
        <w:rPr>
          <w:lang w:val="nl-NL"/>
        </w:rPr>
        <w:t xml:space="preserve">doen </w:t>
      </w:r>
      <w:r w:rsidRPr="0076377C">
        <w:rPr>
          <w:lang w:val="nl-NL"/>
        </w:rPr>
        <w:t>voor het organiseren van een event in Q</w:t>
      </w:r>
      <w:r w:rsidR="0091378A" w:rsidRPr="0076377C">
        <w:rPr>
          <w:lang w:val="nl-NL"/>
        </w:rPr>
        <w:t>4</w:t>
      </w:r>
      <w:r w:rsidRPr="0076377C">
        <w:rPr>
          <w:lang w:val="nl-NL"/>
        </w:rPr>
        <w:t xml:space="preserve"> om </w:t>
      </w:r>
      <w:r w:rsidR="00045BCB" w:rsidRPr="0076377C">
        <w:rPr>
          <w:lang w:val="nl-NL"/>
        </w:rPr>
        <w:t>donaties op te halen;</w:t>
      </w:r>
    </w:p>
    <w:p w14:paraId="18F091F2" w14:textId="664A6790" w:rsidR="00F06D96" w:rsidRPr="0076377C" w:rsidRDefault="00F06D96" w:rsidP="008D3AF3">
      <w:pPr>
        <w:autoSpaceDE w:val="0"/>
        <w:autoSpaceDN w:val="0"/>
        <w:adjustRightInd w:val="0"/>
        <w:jc w:val="both"/>
        <w:rPr>
          <w:lang w:val="nl-NL"/>
        </w:rPr>
      </w:pPr>
    </w:p>
    <w:p w14:paraId="7FA600B6" w14:textId="58D8F1E0" w:rsidR="00F06D96" w:rsidRPr="0076377C" w:rsidRDefault="00F06D96" w:rsidP="008D3AF3">
      <w:pPr>
        <w:autoSpaceDE w:val="0"/>
        <w:autoSpaceDN w:val="0"/>
        <w:adjustRightInd w:val="0"/>
        <w:jc w:val="both"/>
        <w:rPr>
          <w:lang w:val="nl-NL"/>
        </w:rPr>
      </w:pPr>
      <w:r w:rsidRPr="0076377C">
        <w:rPr>
          <w:lang w:val="nl-NL"/>
        </w:rPr>
        <w:t>In Q</w:t>
      </w:r>
      <w:r w:rsidR="00AB142E" w:rsidRPr="0076377C">
        <w:rPr>
          <w:lang w:val="nl-NL"/>
        </w:rPr>
        <w:t>4</w:t>
      </w:r>
      <w:r w:rsidRPr="0076377C">
        <w:rPr>
          <w:lang w:val="nl-NL"/>
        </w:rPr>
        <w:t xml:space="preserve"> van 2023 zal </w:t>
      </w:r>
      <w:r w:rsidR="00AA4CEE" w:rsidRPr="0076377C">
        <w:rPr>
          <w:lang w:val="nl-NL"/>
        </w:rPr>
        <w:t>de eerste online campagne worden geëvalueerd en een 2</w:t>
      </w:r>
      <w:r w:rsidR="00AA4CEE" w:rsidRPr="0076377C">
        <w:rPr>
          <w:vertAlign w:val="superscript"/>
          <w:lang w:val="nl-NL"/>
        </w:rPr>
        <w:t>e</w:t>
      </w:r>
      <w:r w:rsidR="00AA4CEE" w:rsidRPr="0076377C">
        <w:rPr>
          <w:lang w:val="nl-NL"/>
        </w:rPr>
        <w:t xml:space="preserve"> online campagne worden uitgevoerd om donaties op te halen. Tevens zullen doorlopend verkenningen gedaan worden voor de financiering van nieuwe projecten in Afghanistan. De volgende concrete resultaten wil het bestuur hebben behaald:</w:t>
      </w:r>
    </w:p>
    <w:p w14:paraId="78261786" w14:textId="7CA57AC0" w:rsidR="00AA4CEE" w:rsidRPr="0076377C" w:rsidRDefault="00AA4CEE" w:rsidP="008D3AF3">
      <w:pPr>
        <w:autoSpaceDE w:val="0"/>
        <w:autoSpaceDN w:val="0"/>
        <w:adjustRightInd w:val="0"/>
        <w:jc w:val="both"/>
        <w:rPr>
          <w:lang w:val="nl-NL"/>
        </w:rPr>
      </w:pPr>
    </w:p>
    <w:p w14:paraId="0D7F3F74" w14:textId="3D46D24F" w:rsidR="00911640" w:rsidRPr="0076377C" w:rsidRDefault="00911640" w:rsidP="00911640">
      <w:pPr>
        <w:pStyle w:val="Lijstalinea"/>
        <w:numPr>
          <w:ilvl w:val="0"/>
          <w:numId w:val="22"/>
        </w:numPr>
        <w:autoSpaceDE w:val="0"/>
        <w:autoSpaceDN w:val="0"/>
        <w:adjustRightInd w:val="0"/>
        <w:jc w:val="both"/>
        <w:rPr>
          <w:lang w:val="nl-NL"/>
        </w:rPr>
      </w:pPr>
      <w:r w:rsidRPr="0076377C">
        <w:rPr>
          <w:lang w:val="nl-NL"/>
        </w:rPr>
        <w:t xml:space="preserve">Ambitie voor ten minste opbrengst van € </w:t>
      </w:r>
      <w:r w:rsidR="00AB142E" w:rsidRPr="0076377C">
        <w:rPr>
          <w:lang w:val="nl-NL"/>
        </w:rPr>
        <w:t>15.0</w:t>
      </w:r>
      <w:r w:rsidRPr="0076377C">
        <w:rPr>
          <w:lang w:val="nl-NL"/>
        </w:rPr>
        <w:t>00,- aan online donaties;</w:t>
      </w:r>
    </w:p>
    <w:p w14:paraId="6D04541B" w14:textId="4845C94F" w:rsidR="00AA4CEE" w:rsidRPr="0076377C" w:rsidRDefault="00AA4CEE" w:rsidP="00AA4CEE">
      <w:pPr>
        <w:pStyle w:val="Lijstalinea"/>
        <w:numPr>
          <w:ilvl w:val="0"/>
          <w:numId w:val="22"/>
        </w:numPr>
        <w:autoSpaceDE w:val="0"/>
        <w:autoSpaceDN w:val="0"/>
        <w:adjustRightInd w:val="0"/>
        <w:jc w:val="both"/>
        <w:rPr>
          <w:lang w:val="nl-NL"/>
        </w:rPr>
      </w:pPr>
      <w:r w:rsidRPr="0076377C">
        <w:rPr>
          <w:lang w:val="nl-NL"/>
        </w:rPr>
        <w:t>Verkenningen voor het f</w:t>
      </w:r>
      <w:r w:rsidR="003C17BD" w:rsidRPr="0076377C">
        <w:rPr>
          <w:lang w:val="nl-NL"/>
        </w:rPr>
        <w:t>inancieren van nieuwe projecten;</w:t>
      </w:r>
    </w:p>
    <w:p w14:paraId="3848AB80" w14:textId="2EB622F0" w:rsidR="003C17BD" w:rsidRPr="0076377C" w:rsidRDefault="00AB142E" w:rsidP="00AA4CEE">
      <w:pPr>
        <w:pStyle w:val="Lijstalinea"/>
        <w:numPr>
          <w:ilvl w:val="0"/>
          <w:numId w:val="22"/>
        </w:numPr>
        <w:autoSpaceDE w:val="0"/>
        <w:autoSpaceDN w:val="0"/>
        <w:adjustRightInd w:val="0"/>
        <w:jc w:val="both"/>
        <w:rPr>
          <w:lang w:val="nl-NL"/>
        </w:rPr>
      </w:pPr>
      <w:r w:rsidRPr="0076377C">
        <w:rPr>
          <w:lang w:val="nl-NL"/>
        </w:rPr>
        <w:t>Ambitie voor op</w:t>
      </w:r>
      <w:r w:rsidR="003C17BD" w:rsidRPr="0076377C">
        <w:rPr>
          <w:lang w:val="nl-NL"/>
        </w:rPr>
        <w:t>brengt donaties in goederen ter waarde van €10.000,-;</w:t>
      </w:r>
    </w:p>
    <w:p w14:paraId="0EEB1BBB" w14:textId="7E6AC062" w:rsidR="00045BCB" w:rsidRPr="0076377C" w:rsidRDefault="00C90861" w:rsidP="008D3AF3">
      <w:pPr>
        <w:pStyle w:val="Lijstalinea"/>
        <w:numPr>
          <w:ilvl w:val="0"/>
          <w:numId w:val="22"/>
        </w:numPr>
        <w:autoSpaceDE w:val="0"/>
        <w:autoSpaceDN w:val="0"/>
        <w:adjustRightInd w:val="0"/>
        <w:jc w:val="both"/>
        <w:rPr>
          <w:lang w:val="nl-NL"/>
        </w:rPr>
      </w:pPr>
      <w:r w:rsidRPr="0076377C">
        <w:rPr>
          <w:lang w:val="nl-NL"/>
        </w:rPr>
        <w:t xml:space="preserve">Verkenning voor samenwerking met andere Ngo’s of stichtingen met dezelfde statutaire doelstellingen. </w:t>
      </w:r>
    </w:p>
    <w:p w14:paraId="286DD388" w14:textId="6DACDFDA" w:rsidR="00FA38F4" w:rsidRPr="0076377C" w:rsidRDefault="00FA38F4" w:rsidP="008D3AF3">
      <w:pPr>
        <w:autoSpaceDE w:val="0"/>
        <w:autoSpaceDN w:val="0"/>
        <w:adjustRightInd w:val="0"/>
        <w:jc w:val="both"/>
        <w:rPr>
          <w:lang w:val="nl-NL"/>
        </w:rPr>
      </w:pPr>
    </w:p>
    <w:p w14:paraId="1C14935A" w14:textId="53380FA9" w:rsidR="00FA38F4" w:rsidRPr="0076377C" w:rsidRDefault="00FA38F4" w:rsidP="008D3AF3">
      <w:pPr>
        <w:autoSpaceDE w:val="0"/>
        <w:autoSpaceDN w:val="0"/>
        <w:adjustRightInd w:val="0"/>
        <w:jc w:val="both"/>
        <w:rPr>
          <w:lang w:val="nl-NL"/>
        </w:rPr>
      </w:pPr>
      <w:r w:rsidRPr="0076377C">
        <w:rPr>
          <w:lang w:val="nl-NL"/>
        </w:rPr>
        <w:t>In Q</w:t>
      </w:r>
      <w:r w:rsidR="00AB142E" w:rsidRPr="0076377C">
        <w:rPr>
          <w:lang w:val="nl-NL"/>
        </w:rPr>
        <w:t>1 2024</w:t>
      </w:r>
      <w:r w:rsidRPr="0076377C">
        <w:rPr>
          <w:lang w:val="nl-NL"/>
        </w:rPr>
        <w:t xml:space="preserve"> wil het bestuur van </w:t>
      </w:r>
      <w:r w:rsidR="005D59FF" w:rsidRPr="0076377C">
        <w:rPr>
          <w:lang w:val="nl-NL"/>
        </w:rPr>
        <w:t>Stichting Roots of Resilience</w:t>
      </w:r>
      <w:r w:rsidRPr="0076377C">
        <w:rPr>
          <w:lang w:val="nl-NL"/>
        </w:rPr>
        <w:t xml:space="preserve"> een event organiseren om geld te werven ter verwezenlijking van de doelstellingen van de stichting. Het bestuur van </w:t>
      </w:r>
      <w:r w:rsidR="005D59FF" w:rsidRPr="0076377C">
        <w:rPr>
          <w:lang w:val="nl-NL"/>
        </w:rPr>
        <w:t>Stichting Roots of Resilience</w:t>
      </w:r>
      <w:r w:rsidRPr="0076377C">
        <w:rPr>
          <w:lang w:val="nl-NL"/>
        </w:rPr>
        <w:t xml:space="preserve"> gaat ervan uit dat in Q4 de stichting al enige tijd live is</w:t>
      </w:r>
      <w:r w:rsidR="00743D81" w:rsidRPr="0076377C">
        <w:rPr>
          <w:lang w:val="nl-NL"/>
        </w:rPr>
        <w:t xml:space="preserve"> (doelstelling Q</w:t>
      </w:r>
      <w:r w:rsidR="00AB142E" w:rsidRPr="0076377C">
        <w:rPr>
          <w:lang w:val="nl-NL"/>
        </w:rPr>
        <w:t>2</w:t>
      </w:r>
      <w:r w:rsidR="00743D81" w:rsidRPr="0076377C">
        <w:rPr>
          <w:lang w:val="nl-NL"/>
        </w:rPr>
        <w:t xml:space="preserve"> 2023)</w:t>
      </w:r>
      <w:r w:rsidRPr="0076377C">
        <w:rPr>
          <w:lang w:val="nl-NL"/>
        </w:rPr>
        <w:t xml:space="preserve"> en dat de eerste</w:t>
      </w:r>
      <w:r w:rsidR="000A39C0" w:rsidRPr="0076377C">
        <w:rPr>
          <w:lang w:val="nl-NL"/>
        </w:rPr>
        <w:t xml:space="preserve"> en tweede</w:t>
      </w:r>
      <w:r w:rsidRPr="0076377C">
        <w:rPr>
          <w:lang w:val="nl-NL"/>
        </w:rPr>
        <w:t xml:space="preserve"> (online) campagne van de Stichting is geweest</w:t>
      </w:r>
      <w:r w:rsidR="00743D81" w:rsidRPr="0076377C">
        <w:rPr>
          <w:lang w:val="nl-NL"/>
        </w:rPr>
        <w:t xml:space="preserve"> (doelstelling Q</w:t>
      </w:r>
      <w:r w:rsidR="00AB142E" w:rsidRPr="0076377C">
        <w:rPr>
          <w:lang w:val="nl-NL"/>
        </w:rPr>
        <w:t>3</w:t>
      </w:r>
      <w:r w:rsidR="000A39C0" w:rsidRPr="0076377C">
        <w:rPr>
          <w:lang w:val="nl-NL"/>
        </w:rPr>
        <w:t xml:space="preserve"> &amp; Q</w:t>
      </w:r>
      <w:r w:rsidR="00AB142E" w:rsidRPr="0076377C">
        <w:rPr>
          <w:lang w:val="nl-NL"/>
        </w:rPr>
        <w:t>4</w:t>
      </w:r>
      <w:r w:rsidR="00743D81" w:rsidRPr="0076377C">
        <w:rPr>
          <w:lang w:val="nl-NL"/>
        </w:rPr>
        <w:t xml:space="preserve"> 2023)</w:t>
      </w:r>
      <w:r w:rsidRPr="0076377C">
        <w:rPr>
          <w:lang w:val="nl-NL"/>
        </w:rPr>
        <w:t xml:space="preserve">. De zichtbaarheid en vindbaarheid van de stichting is dan in enige mate toegenomen. </w:t>
      </w:r>
      <w:r w:rsidR="00743D81" w:rsidRPr="0076377C">
        <w:rPr>
          <w:lang w:val="nl-NL"/>
        </w:rPr>
        <w:t>Dit maakt Q</w:t>
      </w:r>
      <w:r w:rsidR="00AB142E" w:rsidRPr="0076377C">
        <w:rPr>
          <w:lang w:val="nl-NL"/>
        </w:rPr>
        <w:t>1 2024</w:t>
      </w:r>
      <w:r w:rsidR="00743D81" w:rsidRPr="0076377C">
        <w:rPr>
          <w:lang w:val="nl-NL"/>
        </w:rPr>
        <w:t xml:space="preserve"> geschikt voor het organiseren van een event om donaties op te halen. De volgende concrete resultaten wil het bestuur hebben behaald:</w:t>
      </w:r>
    </w:p>
    <w:p w14:paraId="10703382" w14:textId="39F463A4" w:rsidR="00743D81" w:rsidRPr="0076377C" w:rsidRDefault="00743D81" w:rsidP="008D3AF3">
      <w:pPr>
        <w:autoSpaceDE w:val="0"/>
        <w:autoSpaceDN w:val="0"/>
        <w:adjustRightInd w:val="0"/>
        <w:jc w:val="both"/>
        <w:rPr>
          <w:lang w:val="nl-NL"/>
        </w:rPr>
      </w:pPr>
    </w:p>
    <w:p w14:paraId="6F9F62EA" w14:textId="47D67CC3" w:rsidR="00743D81" w:rsidRPr="0076377C" w:rsidRDefault="00743D81" w:rsidP="008D3AF3">
      <w:pPr>
        <w:pStyle w:val="Lijstalinea"/>
        <w:numPr>
          <w:ilvl w:val="0"/>
          <w:numId w:val="22"/>
        </w:numPr>
        <w:autoSpaceDE w:val="0"/>
        <w:autoSpaceDN w:val="0"/>
        <w:adjustRightInd w:val="0"/>
        <w:jc w:val="both"/>
        <w:rPr>
          <w:lang w:val="nl-NL"/>
        </w:rPr>
      </w:pPr>
      <w:r w:rsidRPr="0076377C">
        <w:rPr>
          <w:lang w:val="nl-NL"/>
        </w:rPr>
        <w:t>Realisatie van een even</w:t>
      </w:r>
      <w:r w:rsidR="00876A9E" w:rsidRPr="0076377C">
        <w:rPr>
          <w:lang w:val="nl-NL"/>
        </w:rPr>
        <w:t>t voor het ophalen van donaties.</w:t>
      </w:r>
      <w:r w:rsidR="003C17BD" w:rsidRPr="0076377C">
        <w:rPr>
          <w:lang w:val="nl-NL"/>
        </w:rPr>
        <w:t xml:space="preserve"> Verwachte opbrengsten € 12.500,-</w:t>
      </w:r>
    </w:p>
    <w:p w14:paraId="3D944FA8" w14:textId="38ED623C" w:rsidR="00911640" w:rsidRPr="0076377C" w:rsidRDefault="00911640" w:rsidP="00911640">
      <w:pPr>
        <w:pStyle w:val="Lijstalinea"/>
        <w:numPr>
          <w:ilvl w:val="0"/>
          <w:numId w:val="22"/>
        </w:numPr>
        <w:autoSpaceDE w:val="0"/>
        <w:autoSpaceDN w:val="0"/>
        <w:adjustRightInd w:val="0"/>
        <w:jc w:val="both"/>
        <w:rPr>
          <w:lang w:val="nl-NL"/>
        </w:rPr>
      </w:pPr>
      <w:r w:rsidRPr="0076377C">
        <w:rPr>
          <w:lang w:val="nl-NL"/>
        </w:rPr>
        <w:t xml:space="preserve">Ambitie voor ten minste opbrengst van € </w:t>
      </w:r>
      <w:r w:rsidR="00AB142E" w:rsidRPr="0076377C">
        <w:rPr>
          <w:lang w:val="nl-NL"/>
        </w:rPr>
        <w:t>15.0</w:t>
      </w:r>
      <w:r w:rsidRPr="0076377C">
        <w:rPr>
          <w:lang w:val="nl-NL"/>
        </w:rPr>
        <w:t>00,- aan online donaties.</w:t>
      </w:r>
    </w:p>
    <w:p w14:paraId="49D84334" w14:textId="37BEED92" w:rsidR="007321E1" w:rsidRPr="001D7AC8" w:rsidRDefault="007321E1" w:rsidP="008D3AF3">
      <w:pPr>
        <w:jc w:val="both"/>
        <w:rPr>
          <w:lang w:val="nl-NL"/>
        </w:rPr>
      </w:pPr>
    </w:p>
    <w:p w14:paraId="6122C211" w14:textId="77777777" w:rsidR="006F5133" w:rsidRPr="001D7AC8" w:rsidRDefault="006F5133" w:rsidP="008D3AF3">
      <w:pPr>
        <w:jc w:val="both"/>
        <w:rPr>
          <w:lang w:val="nl-NL"/>
        </w:rPr>
      </w:pPr>
    </w:p>
    <w:p w14:paraId="0D7BF60C" w14:textId="77777777" w:rsidR="006F5133" w:rsidRPr="001D7AC8" w:rsidRDefault="006F5133" w:rsidP="008D3AF3">
      <w:pPr>
        <w:jc w:val="both"/>
        <w:rPr>
          <w:lang w:val="nl-NL"/>
        </w:rPr>
      </w:pPr>
    </w:p>
    <w:p w14:paraId="66359FFA" w14:textId="7E286DF6" w:rsidR="00B203FC" w:rsidRPr="001D7AC8" w:rsidRDefault="00B203FC" w:rsidP="008D3AF3">
      <w:pPr>
        <w:jc w:val="both"/>
        <w:rPr>
          <w:lang w:val="nl-NL"/>
        </w:rPr>
      </w:pPr>
      <w:r w:rsidRPr="001D7AC8">
        <w:rPr>
          <w:lang w:val="nl-NL"/>
        </w:rPr>
        <w:t xml:space="preserve"> Vastgesteld door </w:t>
      </w:r>
      <w:r w:rsidR="009208BE" w:rsidRPr="001D7AC8">
        <w:rPr>
          <w:lang w:val="nl-NL"/>
        </w:rPr>
        <w:t xml:space="preserve">het bestuur van </w:t>
      </w:r>
      <w:r w:rsidR="005D59FF">
        <w:rPr>
          <w:lang w:val="nl-NL"/>
        </w:rPr>
        <w:t>Stichting Roots of Resilience</w:t>
      </w:r>
      <w:r w:rsidR="009208BE" w:rsidRPr="001D7AC8">
        <w:rPr>
          <w:lang w:val="nl-NL"/>
        </w:rPr>
        <w:t xml:space="preserve"> </w:t>
      </w:r>
      <w:r w:rsidR="00D21653" w:rsidRPr="001D7AC8">
        <w:rPr>
          <w:lang w:val="nl-NL"/>
        </w:rPr>
        <w:t xml:space="preserve">op 1 </w:t>
      </w:r>
      <w:r w:rsidR="00E532DF">
        <w:rPr>
          <w:lang w:val="nl-NL"/>
        </w:rPr>
        <w:t>mei</w:t>
      </w:r>
      <w:r w:rsidR="00D21653" w:rsidRPr="001D7AC8">
        <w:rPr>
          <w:lang w:val="nl-NL"/>
        </w:rPr>
        <w:t xml:space="preserve"> 2023.</w:t>
      </w:r>
    </w:p>
    <w:p w14:paraId="2B2BF71C" w14:textId="4B47FDD1" w:rsidR="00F45B1B" w:rsidRPr="001A0932" w:rsidRDefault="00F45B1B" w:rsidP="006F5133">
      <w:pPr>
        <w:rPr>
          <w:lang w:val="nl-NL"/>
        </w:rPr>
      </w:pPr>
    </w:p>
    <w:sectPr w:rsidR="00F45B1B" w:rsidRPr="001A0932" w:rsidSect="009A2421">
      <w:headerReference w:type="even" r:id="rId16"/>
      <w:headerReference w:type="default" r:id="rId17"/>
      <w:footerReference w:type="even" r:id="rId18"/>
      <w:footerReference w:type="default" r:id="rId19"/>
      <w:headerReference w:type="first" r:id="rId20"/>
      <w:footerReference w:type="first" r:id="rId21"/>
      <w:pgSz w:w="11906" w:h="16838"/>
      <w:pgMar w:top="2636" w:right="1134" w:bottom="1417" w:left="1134" w:header="708"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EDE86D" w14:textId="77777777" w:rsidR="006E74D0" w:rsidRDefault="006E74D0" w:rsidP="00B83F13">
      <w:pPr>
        <w:spacing w:line="240" w:lineRule="auto"/>
      </w:pPr>
      <w:r>
        <w:separator/>
      </w:r>
    </w:p>
  </w:endnote>
  <w:endnote w:type="continuationSeparator" w:id="0">
    <w:p w14:paraId="4774DB83" w14:textId="77777777" w:rsidR="006E74D0" w:rsidRDefault="006E74D0" w:rsidP="00B83F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6BC59" w14:textId="77777777" w:rsidR="00D839BC" w:rsidRDefault="00D839B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BAE4B" w14:textId="1582CCD3" w:rsidR="006E74D0" w:rsidRPr="004711BD" w:rsidRDefault="006E74D0" w:rsidP="004711BD">
    <w:pPr>
      <w:spacing w:before="240" w:after="1680"/>
      <w:jc w:val="right"/>
      <w:rPr>
        <w:b/>
        <w:bCs/>
        <w:sz w:val="24"/>
        <w:szCs w:val="24"/>
      </w:rPr>
    </w:pPr>
    <w:r w:rsidRPr="008560DF">
      <w:rPr>
        <w:b/>
        <w:bCs/>
        <w:sz w:val="24"/>
        <w:szCs w:val="24"/>
      </w:rPr>
      <w:fldChar w:fldCharType="begin"/>
    </w:r>
    <w:r w:rsidRPr="008560DF">
      <w:rPr>
        <w:b/>
        <w:bCs/>
        <w:sz w:val="24"/>
        <w:szCs w:val="24"/>
      </w:rPr>
      <w:instrText>PAGE  \* Arabic  \* MERGEFORMAT</w:instrText>
    </w:r>
    <w:r w:rsidRPr="008560DF">
      <w:rPr>
        <w:b/>
        <w:bCs/>
        <w:sz w:val="24"/>
        <w:szCs w:val="24"/>
      </w:rPr>
      <w:fldChar w:fldCharType="separate"/>
    </w:r>
    <w:r w:rsidR="00D839BC">
      <w:rPr>
        <w:b/>
        <w:bCs/>
        <w:noProof/>
        <w:sz w:val="24"/>
        <w:szCs w:val="24"/>
      </w:rPr>
      <w:t>14</w:t>
    </w:r>
    <w:r w:rsidRPr="008560DF">
      <w:rPr>
        <w:b/>
        <w:bCs/>
        <w:sz w:val="24"/>
        <w:szCs w:val="24"/>
      </w:rPr>
      <w:fldChar w:fldCharType="end"/>
    </w:r>
    <w:r w:rsidRPr="008560DF">
      <w:rPr>
        <w:b/>
        <w:bCs/>
        <w:sz w:val="24"/>
        <w:szCs w:val="24"/>
      </w:rPr>
      <w:t>/</w:t>
    </w:r>
    <w:r w:rsidRPr="008560DF">
      <w:rPr>
        <w:b/>
        <w:bCs/>
        <w:sz w:val="24"/>
        <w:szCs w:val="24"/>
      </w:rPr>
      <w:fldChar w:fldCharType="begin"/>
    </w:r>
    <w:r w:rsidRPr="008560DF">
      <w:rPr>
        <w:b/>
        <w:bCs/>
        <w:sz w:val="24"/>
        <w:szCs w:val="24"/>
      </w:rPr>
      <w:instrText>NUMPAGES  \* Arabic  \* MERGEFORMAT</w:instrText>
    </w:r>
    <w:r w:rsidRPr="008560DF">
      <w:rPr>
        <w:b/>
        <w:bCs/>
        <w:sz w:val="24"/>
        <w:szCs w:val="24"/>
      </w:rPr>
      <w:fldChar w:fldCharType="separate"/>
    </w:r>
    <w:r w:rsidR="00D839BC">
      <w:rPr>
        <w:b/>
        <w:bCs/>
        <w:noProof/>
        <w:sz w:val="24"/>
        <w:szCs w:val="24"/>
      </w:rPr>
      <w:t>14</w:t>
    </w:r>
    <w:r w:rsidRPr="008560DF">
      <w:rPr>
        <w:b/>
        <w:bCs/>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8D652" w14:textId="2BE4CE45" w:rsidR="006E74D0" w:rsidRPr="00701664" w:rsidRDefault="006E74D0" w:rsidP="00B93B73">
    <w:pPr>
      <w:tabs>
        <w:tab w:val="left" w:pos="3504"/>
        <w:tab w:val="right" w:pos="9638"/>
      </w:tabs>
      <w:spacing w:before="240" w:after="180"/>
      <w:rPr>
        <w:sz w:val="24"/>
        <w:szCs w:val="24"/>
      </w:rPr>
    </w:pPr>
    <w:bookmarkStart w:id="21" w:name="_GoBack"/>
    <w:bookmarkEnd w:id="21"/>
    <w:r>
      <w:rPr>
        <w:sz w:val="24"/>
        <w:szCs w:val="24"/>
      </w:rPr>
      <w:tab/>
    </w:r>
    <w:r>
      <w:rPr>
        <w:sz w:val="24"/>
        <w:szCs w:val="24"/>
      </w:rPr>
      <w:tab/>
    </w:r>
    <w:r w:rsidRPr="00701664">
      <w:rPr>
        <w:sz w:val="24"/>
        <w:szCs w:val="24"/>
      </w:rPr>
      <w:fldChar w:fldCharType="begin"/>
    </w:r>
    <w:r w:rsidRPr="00701664">
      <w:rPr>
        <w:sz w:val="24"/>
        <w:szCs w:val="24"/>
      </w:rPr>
      <w:instrText>PAGE  \* Arabic  \* MERGEFORMAT</w:instrText>
    </w:r>
    <w:r w:rsidRPr="00701664">
      <w:rPr>
        <w:sz w:val="24"/>
        <w:szCs w:val="24"/>
      </w:rPr>
      <w:fldChar w:fldCharType="separate"/>
    </w:r>
    <w:r w:rsidR="00D839BC">
      <w:rPr>
        <w:noProof/>
        <w:sz w:val="24"/>
        <w:szCs w:val="24"/>
      </w:rPr>
      <w:t>1</w:t>
    </w:r>
    <w:r w:rsidRPr="00701664">
      <w:rPr>
        <w:sz w:val="24"/>
        <w:szCs w:val="24"/>
      </w:rPr>
      <w:fldChar w:fldCharType="end"/>
    </w:r>
    <w:r w:rsidRPr="00701664">
      <w:rPr>
        <w:sz w:val="24"/>
        <w:szCs w:val="24"/>
      </w:rPr>
      <w:t>/</w:t>
    </w:r>
    <w:r w:rsidRPr="00701664">
      <w:rPr>
        <w:sz w:val="24"/>
        <w:szCs w:val="24"/>
      </w:rPr>
      <w:fldChar w:fldCharType="begin"/>
    </w:r>
    <w:r w:rsidRPr="00701664">
      <w:rPr>
        <w:sz w:val="24"/>
        <w:szCs w:val="24"/>
      </w:rPr>
      <w:instrText>NUMPAGES  \* Arabic  \* MERGEFORMAT</w:instrText>
    </w:r>
    <w:r w:rsidRPr="00701664">
      <w:rPr>
        <w:sz w:val="24"/>
        <w:szCs w:val="24"/>
      </w:rPr>
      <w:fldChar w:fldCharType="separate"/>
    </w:r>
    <w:r w:rsidR="00D839BC">
      <w:rPr>
        <w:noProof/>
        <w:sz w:val="24"/>
        <w:szCs w:val="24"/>
      </w:rPr>
      <w:t>14</w:t>
    </w:r>
    <w:r w:rsidRPr="00701664">
      <w:rPr>
        <w:sz w:val="24"/>
        <w:szCs w:val="24"/>
      </w:rPr>
      <w:fldChar w:fldCharType="end"/>
    </w:r>
  </w:p>
  <w:tbl>
    <w:tblPr>
      <w:tblStyle w:val="Tabelraster"/>
      <w:tblW w:w="1020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5F5F5" w:themeFill="accent4"/>
      <w:tblLayout w:type="fixed"/>
      <w:tblCellMar>
        <w:left w:w="0" w:type="dxa"/>
        <w:right w:w="0" w:type="dxa"/>
      </w:tblCellMar>
      <w:tblLook w:val="04A0" w:firstRow="1" w:lastRow="0" w:firstColumn="1" w:lastColumn="0" w:noHBand="0" w:noVBand="1"/>
    </w:tblPr>
    <w:tblGrid>
      <w:gridCol w:w="710"/>
      <w:gridCol w:w="2958"/>
      <w:gridCol w:w="20"/>
      <w:gridCol w:w="1114"/>
      <w:gridCol w:w="20"/>
      <w:gridCol w:w="2549"/>
      <w:gridCol w:w="821"/>
      <w:gridCol w:w="2014"/>
    </w:tblGrid>
    <w:tr w:rsidR="006E74D0" w14:paraId="2BBB716E" w14:textId="77777777" w:rsidTr="00486D73">
      <w:trPr>
        <w:trHeight w:val="142"/>
      </w:trPr>
      <w:tc>
        <w:tcPr>
          <w:tcW w:w="710" w:type="dxa"/>
          <w:shd w:val="clear" w:color="auto" w:fill="F5F5F5" w:themeFill="accent4"/>
        </w:tcPr>
        <w:p w14:paraId="62B2DE54" w14:textId="35B12AFD" w:rsidR="006E74D0" w:rsidRDefault="006E74D0">
          <w:pPr>
            <w:pStyle w:val="Voettekst"/>
          </w:pPr>
        </w:p>
      </w:tc>
      <w:tc>
        <w:tcPr>
          <w:tcW w:w="2958" w:type="dxa"/>
          <w:shd w:val="clear" w:color="auto" w:fill="F5F5F5" w:themeFill="accent4"/>
          <w:vAlign w:val="bottom"/>
        </w:tcPr>
        <w:p w14:paraId="030834DB" w14:textId="77777777" w:rsidR="006E74D0" w:rsidRPr="008560DF" w:rsidRDefault="006E74D0" w:rsidP="008560DF">
          <w:pPr>
            <w:pStyle w:val="Voettekst"/>
            <w:rPr>
              <w:b/>
              <w:bCs/>
            </w:rPr>
          </w:pPr>
        </w:p>
      </w:tc>
      <w:tc>
        <w:tcPr>
          <w:tcW w:w="20" w:type="dxa"/>
          <w:shd w:val="clear" w:color="auto" w:fill="F5F5F5" w:themeFill="accent4"/>
          <w:vAlign w:val="bottom"/>
        </w:tcPr>
        <w:p w14:paraId="6CE05E18" w14:textId="77777777" w:rsidR="006E74D0" w:rsidRPr="008560DF" w:rsidRDefault="006E74D0" w:rsidP="008560DF">
          <w:pPr>
            <w:pStyle w:val="Voettekst"/>
            <w:rPr>
              <w:b/>
              <w:bCs/>
            </w:rPr>
          </w:pPr>
        </w:p>
      </w:tc>
      <w:tc>
        <w:tcPr>
          <w:tcW w:w="1114" w:type="dxa"/>
          <w:shd w:val="clear" w:color="auto" w:fill="F5F5F5" w:themeFill="accent4"/>
          <w:vAlign w:val="bottom"/>
        </w:tcPr>
        <w:p w14:paraId="7686A2D3" w14:textId="442052E8" w:rsidR="006E74D0" w:rsidRPr="008560DF" w:rsidRDefault="006E74D0" w:rsidP="008560DF">
          <w:pPr>
            <w:pStyle w:val="Voettekst"/>
            <w:rPr>
              <w:b/>
              <w:bCs/>
            </w:rPr>
          </w:pPr>
        </w:p>
      </w:tc>
      <w:tc>
        <w:tcPr>
          <w:tcW w:w="20" w:type="dxa"/>
          <w:shd w:val="clear" w:color="auto" w:fill="F5F5F5" w:themeFill="accent4"/>
          <w:vAlign w:val="bottom"/>
        </w:tcPr>
        <w:p w14:paraId="26215CFC" w14:textId="42DCA99A" w:rsidR="006E74D0" w:rsidRPr="008560DF" w:rsidRDefault="006E74D0" w:rsidP="008560DF">
          <w:pPr>
            <w:pStyle w:val="Voettekst"/>
            <w:rPr>
              <w:b/>
              <w:bCs/>
            </w:rPr>
          </w:pPr>
        </w:p>
      </w:tc>
      <w:tc>
        <w:tcPr>
          <w:tcW w:w="2549" w:type="dxa"/>
          <w:shd w:val="clear" w:color="auto" w:fill="F5F5F5" w:themeFill="accent4"/>
          <w:vAlign w:val="bottom"/>
        </w:tcPr>
        <w:p w14:paraId="68F8EB6A" w14:textId="77777777" w:rsidR="006E74D0" w:rsidRPr="008560DF" w:rsidRDefault="006E74D0" w:rsidP="008560DF">
          <w:pPr>
            <w:pStyle w:val="Voettekst"/>
            <w:rPr>
              <w:b/>
              <w:bCs/>
            </w:rPr>
          </w:pPr>
        </w:p>
      </w:tc>
      <w:tc>
        <w:tcPr>
          <w:tcW w:w="821" w:type="dxa"/>
          <w:shd w:val="clear" w:color="auto" w:fill="F5F5F5" w:themeFill="accent4"/>
          <w:vAlign w:val="bottom"/>
        </w:tcPr>
        <w:p w14:paraId="306C205E" w14:textId="34151C83" w:rsidR="006E74D0" w:rsidRPr="008560DF" w:rsidRDefault="006E74D0" w:rsidP="008560DF">
          <w:pPr>
            <w:pStyle w:val="Voettekst"/>
            <w:rPr>
              <w:b/>
              <w:bCs/>
            </w:rPr>
          </w:pPr>
        </w:p>
      </w:tc>
      <w:tc>
        <w:tcPr>
          <w:tcW w:w="2014" w:type="dxa"/>
          <w:shd w:val="clear" w:color="auto" w:fill="F5F5F5" w:themeFill="accent4"/>
          <w:vAlign w:val="bottom"/>
        </w:tcPr>
        <w:p w14:paraId="3F228E57" w14:textId="13E794CB" w:rsidR="006E74D0" w:rsidRPr="008560DF" w:rsidRDefault="006E74D0" w:rsidP="008560DF">
          <w:pPr>
            <w:pStyle w:val="Voettekst"/>
            <w:rPr>
              <w:b/>
              <w:bCs/>
            </w:rPr>
          </w:pPr>
        </w:p>
      </w:tc>
    </w:tr>
    <w:tr w:rsidR="006E74D0" w14:paraId="10AAD9C1" w14:textId="77777777" w:rsidTr="00486D73">
      <w:trPr>
        <w:trHeight w:val="312"/>
      </w:trPr>
      <w:tc>
        <w:tcPr>
          <w:tcW w:w="710" w:type="dxa"/>
          <w:shd w:val="clear" w:color="auto" w:fill="F5F5F5" w:themeFill="accent4"/>
        </w:tcPr>
        <w:p w14:paraId="50FB49EC" w14:textId="68CAFCC1" w:rsidR="006E74D0" w:rsidRDefault="00486D73">
          <w:pPr>
            <w:pStyle w:val="Voettekst"/>
          </w:pPr>
          <w:r>
            <w:rPr>
              <w:noProof/>
              <w:lang w:val="nl-NL" w:eastAsia="nl-NL"/>
            </w:rPr>
            <w:drawing>
              <wp:anchor distT="0" distB="0" distL="114300" distR="114300" simplePos="0" relativeHeight="251666432" behindDoc="0" locked="0" layoutInCell="1" allowOverlap="1" wp14:anchorId="6944F0A5" wp14:editId="4FB3EDBB">
                <wp:simplePos x="0" y="0"/>
                <wp:positionH relativeFrom="page">
                  <wp:posOffset>80010</wp:posOffset>
                </wp:positionH>
                <wp:positionV relativeFrom="page">
                  <wp:posOffset>-43699</wp:posOffset>
                </wp:positionV>
                <wp:extent cx="179705" cy="179705"/>
                <wp:effectExtent l="0" t="0" r="0" b="0"/>
                <wp:wrapNone/>
                <wp:docPr id="13" name="Afbeelding 13" descr="Afbeelding met teken, pers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eken, person&#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p>
      </w:tc>
      <w:tc>
        <w:tcPr>
          <w:tcW w:w="2958" w:type="dxa"/>
          <w:shd w:val="clear" w:color="auto" w:fill="F5F5F5" w:themeFill="accent4"/>
        </w:tcPr>
        <w:p w14:paraId="534FCF14" w14:textId="4BD21B3A" w:rsidR="006E74D0" w:rsidRPr="00486D73" w:rsidRDefault="006E74D0" w:rsidP="009B5A84">
          <w:pPr>
            <w:pStyle w:val="Voettekst"/>
            <w:rPr>
              <w:b/>
              <w:bCs/>
              <w:spacing w:val="4"/>
              <w:sz w:val="16"/>
              <w:szCs w:val="16"/>
            </w:rPr>
          </w:pPr>
          <w:r w:rsidRPr="00486D73">
            <w:rPr>
              <w:b/>
              <w:bCs/>
              <w:spacing w:val="4"/>
              <w:sz w:val="16"/>
              <w:szCs w:val="16"/>
            </w:rPr>
            <w:t>info@</w:t>
          </w:r>
          <w:r w:rsidR="00724CC6" w:rsidRPr="00486D73">
            <w:rPr>
              <w:b/>
              <w:bCs/>
              <w:spacing w:val="4"/>
              <w:sz w:val="16"/>
              <w:szCs w:val="16"/>
            </w:rPr>
            <w:t>rootsofresilience.foundation</w:t>
          </w:r>
        </w:p>
      </w:tc>
      <w:tc>
        <w:tcPr>
          <w:tcW w:w="20" w:type="dxa"/>
          <w:shd w:val="clear" w:color="auto" w:fill="F5F5F5" w:themeFill="accent4"/>
        </w:tcPr>
        <w:p w14:paraId="37C82522" w14:textId="5CF4B337" w:rsidR="006E74D0" w:rsidRPr="009B5A84" w:rsidRDefault="006E74D0" w:rsidP="009B5A84">
          <w:pPr>
            <w:pStyle w:val="Voettekst"/>
            <w:rPr>
              <w:b/>
              <w:bCs/>
              <w:spacing w:val="4"/>
            </w:rPr>
          </w:pPr>
        </w:p>
      </w:tc>
      <w:tc>
        <w:tcPr>
          <w:tcW w:w="1114" w:type="dxa"/>
          <w:shd w:val="clear" w:color="auto" w:fill="F5F5F5" w:themeFill="accent4"/>
        </w:tcPr>
        <w:p w14:paraId="14454E4A" w14:textId="2D856EEC" w:rsidR="006E74D0" w:rsidRPr="009B5A84" w:rsidRDefault="006E74D0" w:rsidP="009B5A84">
          <w:pPr>
            <w:pStyle w:val="Voettekst"/>
            <w:rPr>
              <w:b/>
              <w:bCs/>
              <w:spacing w:val="4"/>
            </w:rPr>
          </w:pPr>
        </w:p>
      </w:tc>
      <w:tc>
        <w:tcPr>
          <w:tcW w:w="20" w:type="dxa"/>
          <w:shd w:val="clear" w:color="auto" w:fill="F5F5F5" w:themeFill="accent4"/>
        </w:tcPr>
        <w:p w14:paraId="41D9248E" w14:textId="316EFCA3" w:rsidR="006E74D0" w:rsidRPr="009B5A84" w:rsidRDefault="007B51C5" w:rsidP="009B5A84">
          <w:pPr>
            <w:pStyle w:val="Voettekst"/>
            <w:rPr>
              <w:b/>
              <w:bCs/>
              <w:spacing w:val="4"/>
            </w:rPr>
          </w:pPr>
          <w:r>
            <w:rPr>
              <w:b/>
              <w:bCs/>
              <w:spacing w:val="4"/>
            </w:rPr>
            <w:t xml:space="preserve">               </w:t>
          </w:r>
          <w:r w:rsidR="00295C58">
            <w:rPr>
              <w:b/>
              <w:bCs/>
              <w:spacing w:val="4"/>
            </w:rPr>
            <w:t xml:space="preserve">  </w:t>
          </w:r>
        </w:p>
      </w:tc>
      <w:tc>
        <w:tcPr>
          <w:tcW w:w="2549" w:type="dxa"/>
          <w:vMerge w:val="restart"/>
          <w:shd w:val="clear" w:color="auto" w:fill="F5F5F5" w:themeFill="accent4"/>
        </w:tcPr>
        <w:p w14:paraId="425C33DA" w14:textId="72FD10F3" w:rsidR="006E74D0" w:rsidRPr="00486D73" w:rsidRDefault="00295C58" w:rsidP="009B5A84">
          <w:pPr>
            <w:pStyle w:val="Voettekst"/>
            <w:rPr>
              <w:b/>
              <w:bCs/>
              <w:spacing w:val="4"/>
              <w:sz w:val="16"/>
              <w:szCs w:val="16"/>
            </w:rPr>
          </w:pPr>
          <w:r w:rsidRPr="009B5A84">
            <w:rPr>
              <w:noProof/>
              <w:spacing w:val="4"/>
              <w:lang w:val="nl-NL" w:eastAsia="nl-NL"/>
            </w:rPr>
            <w:drawing>
              <wp:anchor distT="0" distB="0" distL="114300" distR="114300" simplePos="0" relativeHeight="251664384" behindDoc="0" locked="0" layoutInCell="1" allowOverlap="1" wp14:anchorId="2A6C04E1" wp14:editId="567A5225">
                <wp:simplePos x="0" y="0"/>
                <wp:positionH relativeFrom="page">
                  <wp:posOffset>-15240</wp:posOffset>
                </wp:positionH>
                <wp:positionV relativeFrom="page">
                  <wp:posOffset>19050</wp:posOffset>
                </wp:positionV>
                <wp:extent cx="179705" cy="179705"/>
                <wp:effectExtent l="0" t="0" r="0" b="0"/>
                <wp:wrapNone/>
                <wp:docPr id="9" name="Afbeelding 9" descr="Afbeelding met kamer, scène, foto,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Afbeelding met kamer, scène, foto, teken&#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Pr>
              <w:b/>
              <w:bCs/>
              <w:noProof/>
              <w:spacing w:val="4"/>
            </w:rPr>
            <w:t xml:space="preserve">          </w:t>
          </w:r>
          <w:r w:rsidR="006E74D0" w:rsidRPr="00486D73">
            <w:rPr>
              <w:b/>
              <w:bCs/>
              <w:noProof/>
              <w:spacing w:val="4"/>
              <w:sz w:val="16"/>
              <w:szCs w:val="16"/>
            </w:rPr>
            <w:t>Punt Sniep 408</w:t>
          </w:r>
        </w:p>
        <w:p w14:paraId="5FD88305" w14:textId="77777777" w:rsidR="006E74D0" w:rsidRPr="00486D73" w:rsidRDefault="00295C58" w:rsidP="00DA792A">
          <w:pPr>
            <w:pStyle w:val="Voettekst"/>
            <w:rPr>
              <w:b/>
              <w:bCs/>
              <w:spacing w:val="4"/>
              <w:sz w:val="16"/>
              <w:szCs w:val="16"/>
            </w:rPr>
          </w:pPr>
          <w:r w:rsidRPr="00486D73">
            <w:rPr>
              <w:b/>
              <w:bCs/>
              <w:spacing w:val="4"/>
              <w:sz w:val="16"/>
              <w:szCs w:val="16"/>
            </w:rPr>
            <w:t xml:space="preserve">          </w:t>
          </w:r>
          <w:r w:rsidR="006E74D0" w:rsidRPr="00486D73">
            <w:rPr>
              <w:b/>
              <w:bCs/>
              <w:spacing w:val="4"/>
              <w:sz w:val="16"/>
              <w:szCs w:val="16"/>
            </w:rPr>
            <w:t>1112 AD Diemen</w:t>
          </w:r>
        </w:p>
        <w:p w14:paraId="1372871E" w14:textId="77777777" w:rsidR="00D839BC" w:rsidRDefault="00E446CF" w:rsidP="00DA792A">
          <w:pPr>
            <w:pStyle w:val="Voettekst"/>
            <w:rPr>
              <w:b/>
              <w:bCs/>
              <w:spacing w:val="4"/>
              <w:sz w:val="16"/>
              <w:szCs w:val="16"/>
            </w:rPr>
          </w:pPr>
          <w:r w:rsidRPr="00486D73">
            <w:rPr>
              <w:noProof/>
              <w:spacing w:val="4"/>
              <w:sz w:val="16"/>
              <w:szCs w:val="16"/>
              <w:lang w:val="nl-NL" w:eastAsia="nl-NL"/>
            </w:rPr>
            <w:drawing>
              <wp:anchor distT="0" distB="0" distL="114300" distR="114300" simplePos="0" relativeHeight="251681792" behindDoc="0" locked="0" layoutInCell="1" allowOverlap="1" wp14:anchorId="77597F55" wp14:editId="7ADDD48C">
                <wp:simplePos x="0" y="0"/>
                <wp:positionH relativeFrom="page">
                  <wp:posOffset>20781</wp:posOffset>
                </wp:positionH>
                <wp:positionV relativeFrom="page">
                  <wp:posOffset>299604</wp:posOffset>
                </wp:positionV>
                <wp:extent cx="179705" cy="179705"/>
                <wp:effectExtent l="0" t="0" r="0" b="0"/>
                <wp:wrapNone/>
                <wp:docPr id="11" name="Afbeelding 11" descr="Afbeelding met teken, zitten, stoppen, voeds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descr="Afbeelding met teken, zitten, stoppen, voedsel&#10;&#10;Automatisch gegenereerde beschrijving"/>
                        <pic:cNvPicPr/>
                      </pic:nvPicPr>
                      <pic:blipFill>
                        <a:blip r:embed="rId3">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Pr="00486D73">
            <w:rPr>
              <w:b/>
              <w:bCs/>
              <w:spacing w:val="4"/>
              <w:sz w:val="16"/>
              <w:szCs w:val="16"/>
            </w:rPr>
            <w:t xml:space="preserve">         </w:t>
          </w:r>
        </w:p>
        <w:p w14:paraId="663E0AFC" w14:textId="7A518490" w:rsidR="00295C58" w:rsidRPr="00D21DE2" w:rsidRDefault="00D839BC" w:rsidP="00DA792A">
          <w:pPr>
            <w:pStyle w:val="Voettekst"/>
            <w:rPr>
              <w:b/>
              <w:bCs/>
              <w:spacing w:val="4"/>
            </w:rPr>
          </w:pPr>
          <w:r>
            <w:rPr>
              <w:b/>
              <w:bCs/>
              <w:spacing w:val="4"/>
              <w:sz w:val="16"/>
              <w:szCs w:val="16"/>
            </w:rPr>
            <w:t xml:space="preserve">         </w:t>
          </w:r>
          <w:r w:rsidR="00E446CF" w:rsidRPr="00486D73">
            <w:rPr>
              <w:b/>
              <w:bCs/>
              <w:spacing w:val="4"/>
              <w:sz w:val="16"/>
              <w:szCs w:val="16"/>
            </w:rPr>
            <w:t xml:space="preserve"> </w:t>
          </w:r>
          <w:r w:rsidR="00295C58" w:rsidRPr="00486D73">
            <w:rPr>
              <w:b/>
              <w:bCs/>
              <w:spacing w:val="4"/>
              <w:sz w:val="16"/>
              <w:szCs w:val="16"/>
            </w:rPr>
            <w:t>06-81452906</w:t>
          </w:r>
        </w:p>
      </w:tc>
      <w:tc>
        <w:tcPr>
          <w:tcW w:w="821" w:type="dxa"/>
          <w:shd w:val="clear" w:color="auto" w:fill="F5F5F5" w:themeFill="accent4"/>
        </w:tcPr>
        <w:p w14:paraId="753848C0" w14:textId="5CD29959" w:rsidR="006E74D0" w:rsidRPr="00D21DE2" w:rsidRDefault="006E74D0" w:rsidP="009B5A84">
          <w:pPr>
            <w:pStyle w:val="Voettekst"/>
            <w:rPr>
              <w:b/>
              <w:bCs/>
              <w:spacing w:val="4"/>
            </w:rPr>
          </w:pPr>
        </w:p>
      </w:tc>
      <w:tc>
        <w:tcPr>
          <w:tcW w:w="2014" w:type="dxa"/>
          <w:vMerge w:val="restart"/>
          <w:shd w:val="clear" w:color="auto" w:fill="F5F5F5" w:themeFill="accent4"/>
        </w:tcPr>
        <w:p w14:paraId="78091D02" w14:textId="59644951" w:rsidR="006E74D0" w:rsidRPr="00D21DE2" w:rsidRDefault="006E74D0" w:rsidP="00CE00DA">
          <w:pPr>
            <w:pStyle w:val="Voettekst"/>
            <w:rPr>
              <w:b/>
              <w:bCs/>
              <w:spacing w:val="4"/>
            </w:rPr>
          </w:pPr>
          <w:r>
            <w:rPr>
              <w:b/>
              <w:bCs/>
              <w:spacing w:val="4"/>
            </w:rPr>
            <w:t xml:space="preserve"> </w:t>
          </w:r>
        </w:p>
      </w:tc>
    </w:tr>
    <w:tr w:rsidR="006E74D0" w14:paraId="37CE81AD" w14:textId="77777777" w:rsidTr="00486D73">
      <w:trPr>
        <w:trHeight w:val="170"/>
      </w:trPr>
      <w:tc>
        <w:tcPr>
          <w:tcW w:w="710" w:type="dxa"/>
          <w:shd w:val="clear" w:color="auto" w:fill="F5F5F5" w:themeFill="accent4"/>
        </w:tcPr>
        <w:p w14:paraId="057076B1" w14:textId="57AA339D" w:rsidR="006E74D0" w:rsidRDefault="007212E7" w:rsidP="00B93B73">
          <w:pPr>
            <w:pStyle w:val="Voettekst"/>
          </w:pPr>
          <w:r>
            <w:rPr>
              <w:b/>
              <w:bCs/>
              <w:noProof/>
              <w:spacing w:val="4"/>
              <w:lang w:val="nl-NL" w:eastAsia="nl-NL"/>
            </w:rPr>
            <w:drawing>
              <wp:anchor distT="0" distB="0" distL="114300" distR="114300" simplePos="0" relativeHeight="251678720" behindDoc="1" locked="0" layoutInCell="1" allowOverlap="1" wp14:anchorId="7C24D21A" wp14:editId="40840D47">
                <wp:simplePos x="0" y="0"/>
                <wp:positionH relativeFrom="column">
                  <wp:posOffset>104486</wp:posOffset>
                </wp:positionH>
                <wp:positionV relativeFrom="paragraph">
                  <wp:posOffset>215727</wp:posOffset>
                </wp:positionV>
                <wp:extent cx="131619" cy="131619"/>
                <wp:effectExtent l="0" t="0" r="1905" b="1905"/>
                <wp:wrapTight wrapText="bothSides">
                  <wp:wrapPolygon edited="0">
                    <wp:start x="0" y="0"/>
                    <wp:lineTo x="0" y="18783"/>
                    <wp:lineTo x="18783" y="18783"/>
                    <wp:lineTo x="18783" y="0"/>
                    <wp:lineTo x="0" y="0"/>
                  </wp:wrapPolygon>
                </wp:wrapTight>
                <wp:docPr id="4" name="Afbeelding 4" descr="C:\Users\qayoumif\AppData\Local\Microsoft\Windows\INetCache\Content.MSO\558DE2A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qayoumif\AppData\Local\Microsoft\Windows\INetCache\Content.MSO\558DE2A3.tmp"/>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1793" cy="13179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nl-NL" w:eastAsia="nl-NL"/>
            </w:rPr>
            <w:drawing>
              <wp:anchor distT="0" distB="0" distL="114300" distR="114300" simplePos="0" relativeHeight="251677696" behindDoc="0" locked="0" layoutInCell="1" allowOverlap="1" wp14:anchorId="68F94FA2" wp14:editId="6E268F95">
                <wp:simplePos x="0" y="0"/>
                <wp:positionH relativeFrom="page">
                  <wp:posOffset>80010</wp:posOffset>
                </wp:positionH>
                <wp:positionV relativeFrom="page">
                  <wp:posOffset>-20320</wp:posOffset>
                </wp:positionV>
                <wp:extent cx="179705" cy="179705"/>
                <wp:effectExtent l="0" t="0" r="0" b="0"/>
                <wp:wrapNone/>
                <wp:docPr id="12" name="Afbeelding 12" descr="Afbeelding met zitten, foto, monitor, donk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zitten, foto, monitor, donker&#10;&#10;Automatisch gegenereerde beschrijving"/>
                        <pic:cNvPicPr/>
                      </pic:nvPicPr>
                      <pic:blipFill>
                        <a:blip r:embed="rId5">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p>
      </w:tc>
      <w:tc>
        <w:tcPr>
          <w:tcW w:w="2958" w:type="dxa"/>
          <w:shd w:val="clear" w:color="auto" w:fill="F5F5F5" w:themeFill="accent4"/>
        </w:tcPr>
        <w:p w14:paraId="6A406B9F" w14:textId="05E4FD44" w:rsidR="00486D73" w:rsidRDefault="00D839BC" w:rsidP="007B51C5">
          <w:pPr>
            <w:pStyle w:val="Voettekst"/>
            <w:rPr>
              <w:rStyle w:val="Hyperlink"/>
              <w:b/>
              <w:bCs/>
              <w:spacing w:val="4"/>
              <w:sz w:val="16"/>
              <w:szCs w:val="16"/>
            </w:rPr>
          </w:pPr>
          <w:hyperlink r:id="rId6" w:history="1">
            <w:r w:rsidR="007B51C5" w:rsidRPr="00486D73">
              <w:rPr>
                <w:rStyle w:val="Hyperlink"/>
                <w:b/>
                <w:bCs/>
                <w:spacing w:val="4"/>
                <w:sz w:val="16"/>
                <w:szCs w:val="16"/>
              </w:rPr>
              <w:t>www.rootsofresilience.foundation</w:t>
            </w:r>
          </w:hyperlink>
        </w:p>
        <w:p w14:paraId="732917F7" w14:textId="77777777" w:rsidR="00486CF8" w:rsidRDefault="00486CF8" w:rsidP="00486CF8">
          <w:pPr>
            <w:pStyle w:val="Voettekst"/>
            <w:rPr>
              <w:b/>
              <w:bCs/>
              <w:spacing w:val="4"/>
              <w:sz w:val="16"/>
              <w:szCs w:val="16"/>
            </w:rPr>
          </w:pPr>
          <w:r>
            <w:rPr>
              <w:b/>
              <w:bCs/>
              <w:spacing w:val="4"/>
              <w:sz w:val="16"/>
              <w:szCs w:val="16"/>
            </w:rPr>
            <w:br/>
          </w:r>
          <w:proofErr w:type="spellStart"/>
          <w:r w:rsidRPr="00486CF8">
            <w:rPr>
              <w:b/>
              <w:bCs/>
              <w:spacing w:val="4"/>
              <w:sz w:val="16"/>
              <w:szCs w:val="16"/>
            </w:rPr>
            <w:t>Stichting_roots_of_resilience</w:t>
          </w:r>
          <w:proofErr w:type="spellEnd"/>
          <w:r w:rsidRPr="00486CF8">
            <w:rPr>
              <w:b/>
              <w:bCs/>
              <w:spacing w:val="4"/>
              <w:sz w:val="16"/>
              <w:szCs w:val="16"/>
            </w:rPr>
            <w:t xml:space="preserve">      </w:t>
          </w:r>
        </w:p>
        <w:p w14:paraId="468612E8" w14:textId="5974BAB9" w:rsidR="00295C58" w:rsidRPr="00486D73" w:rsidRDefault="00295C58" w:rsidP="00486CF8">
          <w:pPr>
            <w:pStyle w:val="Voettekst"/>
            <w:rPr>
              <w:b/>
              <w:bCs/>
              <w:spacing w:val="4"/>
              <w:sz w:val="16"/>
              <w:szCs w:val="16"/>
            </w:rPr>
          </w:pPr>
        </w:p>
      </w:tc>
      <w:tc>
        <w:tcPr>
          <w:tcW w:w="20" w:type="dxa"/>
          <w:shd w:val="clear" w:color="auto" w:fill="F5F5F5" w:themeFill="accent4"/>
        </w:tcPr>
        <w:p w14:paraId="20902760" w14:textId="2DA92EC0" w:rsidR="006E74D0" w:rsidRPr="009B5A84" w:rsidRDefault="006E74D0" w:rsidP="00B93B73">
          <w:pPr>
            <w:pStyle w:val="Voettekst"/>
            <w:rPr>
              <w:b/>
              <w:bCs/>
              <w:spacing w:val="4"/>
            </w:rPr>
          </w:pPr>
        </w:p>
      </w:tc>
      <w:tc>
        <w:tcPr>
          <w:tcW w:w="1114" w:type="dxa"/>
          <w:shd w:val="clear" w:color="auto" w:fill="F5F5F5" w:themeFill="accent4"/>
        </w:tcPr>
        <w:p w14:paraId="5543403A" w14:textId="3DE76D10" w:rsidR="006E74D0" w:rsidRPr="009B5A84" w:rsidRDefault="00295C58" w:rsidP="00295C58">
          <w:pPr>
            <w:pStyle w:val="Voettekst"/>
            <w:rPr>
              <w:b/>
              <w:bCs/>
              <w:spacing w:val="4"/>
            </w:rPr>
          </w:pPr>
          <w:r>
            <w:rPr>
              <w:b/>
              <w:bCs/>
              <w:spacing w:val="4"/>
            </w:rPr>
            <w:t xml:space="preserve"> </w:t>
          </w:r>
        </w:p>
      </w:tc>
      <w:tc>
        <w:tcPr>
          <w:tcW w:w="20" w:type="dxa"/>
          <w:shd w:val="clear" w:color="auto" w:fill="F5F5F5" w:themeFill="accent4"/>
        </w:tcPr>
        <w:p w14:paraId="1003CD4F" w14:textId="7B348D7A" w:rsidR="006E74D0" w:rsidRPr="009B5A84" w:rsidRDefault="006E74D0" w:rsidP="00B93B73">
          <w:pPr>
            <w:pStyle w:val="Voettekst"/>
            <w:rPr>
              <w:b/>
              <w:bCs/>
              <w:spacing w:val="4"/>
            </w:rPr>
          </w:pPr>
        </w:p>
      </w:tc>
      <w:tc>
        <w:tcPr>
          <w:tcW w:w="2549" w:type="dxa"/>
          <w:vMerge/>
          <w:shd w:val="clear" w:color="auto" w:fill="F5F5F5" w:themeFill="accent4"/>
        </w:tcPr>
        <w:p w14:paraId="7CE81A2D" w14:textId="77777777" w:rsidR="006E74D0" w:rsidRPr="009B5A84" w:rsidRDefault="006E74D0" w:rsidP="00B93B73">
          <w:pPr>
            <w:pStyle w:val="Voettekst"/>
            <w:rPr>
              <w:spacing w:val="4"/>
            </w:rPr>
          </w:pPr>
        </w:p>
      </w:tc>
      <w:tc>
        <w:tcPr>
          <w:tcW w:w="821" w:type="dxa"/>
          <w:shd w:val="clear" w:color="auto" w:fill="F5F5F5" w:themeFill="accent4"/>
        </w:tcPr>
        <w:p w14:paraId="6F411F50" w14:textId="2578C84B" w:rsidR="006E74D0" w:rsidRPr="009B5A84" w:rsidRDefault="006E74D0" w:rsidP="00B93B73">
          <w:pPr>
            <w:pStyle w:val="Voettekst"/>
            <w:rPr>
              <w:spacing w:val="4"/>
            </w:rPr>
          </w:pPr>
        </w:p>
      </w:tc>
      <w:tc>
        <w:tcPr>
          <w:tcW w:w="2014" w:type="dxa"/>
          <w:vMerge/>
          <w:shd w:val="clear" w:color="auto" w:fill="F5F5F5" w:themeFill="accent4"/>
        </w:tcPr>
        <w:p w14:paraId="305B40B7" w14:textId="77777777" w:rsidR="006E74D0" w:rsidRPr="009B5A84" w:rsidRDefault="006E74D0" w:rsidP="00B93B73">
          <w:pPr>
            <w:pStyle w:val="Voettekst"/>
            <w:rPr>
              <w:spacing w:val="4"/>
            </w:rPr>
          </w:pPr>
        </w:p>
      </w:tc>
    </w:tr>
    <w:tr w:rsidR="006E74D0" w14:paraId="2381153E" w14:textId="77777777" w:rsidTr="00486D73">
      <w:trPr>
        <w:trHeight w:val="283"/>
      </w:trPr>
      <w:tc>
        <w:tcPr>
          <w:tcW w:w="710" w:type="dxa"/>
          <w:shd w:val="clear" w:color="auto" w:fill="F5F5F5" w:themeFill="accent4"/>
        </w:tcPr>
        <w:p w14:paraId="0851917C" w14:textId="77777777" w:rsidR="006E74D0" w:rsidRDefault="006E74D0" w:rsidP="00B93B73">
          <w:pPr>
            <w:pStyle w:val="Voettekst"/>
          </w:pPr>
        </w:p>
      </w:tc>
      <w:tc>
        <w:tcPr>
          <w:tcW w:w="2958" w:type="dxa"/>
          <w:shd w:val="clear" w:color="auto" w:fill="F5F5F5" w:themeFill="accent4"/>
        </w:tcPr>
        <w:p w14:paraId="3C46E809" w14:textId="77777777" w:rsidR="006E74D0" w:rsidRDefault="006E74D0" w:rsidP="00B93B73">
          <w:pPr>
            <w:pStyle w:val="Voettekst"/>
          </w:pPr>
        </w:p>
      </w:tc>
      <w:tc>
        <w:tcPr>
          <w:tcW w:w="20" w:type="dxa"/>
          <w:shd w:val="clear" w:color="auto" w:fill="F5F5F5" w:themeFill="accent4"/>
        </w:tcPr>
        <w:p w14:paraId="07407EA2" w14:textId="77777777" w:rsidR="006E74D0" w:rsidRDefault="006E74D0" w:rsidP="00B93B73">
          <w:pPr>
            <w:pStyle w:val="Voettekst"/>
          </w:pPr>
        </w:p>
      </w:tc>
      <w:tc>
        <w:tcPr>
          <w:tcW w:w="1114" w:type="dxa"/>
          <w:shd w:val="clear" w:color="auto" w:fill="F5F5F5" w:themeFill="accent4"/>
        </w:tcPr>
        <w:p w14:paraId="5046CCC4" w14:textId="77777777" w:rsidR="006E74D0" w:rsidRDefault="006E74D0" w:rsidP="00B93B73">
          <w:pPr>
            <w:pStyle w:val="Voettekst"/>
          </w:pPr>
        </w:p>
      </w:tc>
      <w:tc>
        <w:tcPr>
          <w:tcW w:w="20" w:type="dxa"/>
          <w:shd w:val="clear" w:color="auto" w:fill="F5F5F5" w:themeFill="accent4"/>
        </w:tcPr>
        <w:p w14:paraId="472A52B8" w14:textId="77777777" w:rsidR="006E74D0" w:rsidRDefault="006E74D0" w:rsidP="00B93B73">
          <w:pPr>
            <w:pStyle w:val="Voettekst"/>
          </w:pPr>
        </w:p>
      </w:tc>
      <w:tc>
        <w:tcPr>
          <w:tcW w:w="2549" w:type="dxa"/>
          <w:shd w:val="clear" w:color="auto" w:fill="F5F5F5" w:themeFill="accent4"/>
        </w:tcPr>
        <w:p w14:paraId="3DB43CAD" w14:textId="77777777" w:rsidR="006E74D0" w:rsidRDefault="006E74D0" w:rsidP="00B93B73">
          <w:pPr>
            <w:pStyle w:val="Voettekst"/>
          </w:pPr>
        </w:p>
      </w:tc>
      <w:tc>
        <w:tcPr>
          <w:tcW w:w="821" w:type="dxa"/>
          <w:shd w:val="clear" w:color="auto" w:fill="F5F5F5" w:themeFill="accent4"/>
        </w:tcPr>
        <w:p w14:paraId="46889EE6" w14:textId="77777777" w:rsidR="006E74D0" w:rsidRDefault="006E74D0" w:rsidP="00B93B73">
          <w:pPr>
            <w:pStyle w:val="Voettekst"/>
          </w:pPr>
        </w:p>
      </w:tc>
      <w:tc>
        <w:tcPr>
          <w:tcW w:w="2014" w:type="dxa"/>
          <w:shd w:val="clear" w:color="auto" w:fill="F5F5F5" w:themeFill="accent4"/>
        </w:tcPr>
        <w:p w14:paraId="0244C689" w14:textId="77777777" w:rsidR="006E74D0" w:rsidRDefault="006E74D0" w:rsidP="00B93B73">
          <w:pPr>
            <w:pStyle w:val="Voettekst"/>
          </w:pPr>
        </w:p>
      </w:tc>
    </w:tr>
  </w:tbl>
  <w:p w14:paraId="2A18AA18" w14:textId="77777777" w:rsidR="006E74D0" w:rsidRPr="00C61BDB" w:rsidRDefault="006E74D0" w:rsidP="00701664">
    <w:pPr>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009029" w14:textId="77777777" w:rsidR="006E74D0" w:rsidRDefault="006E74D0" w:rsidP="00B83F13">
      <w:pPr>
        <w:spacing w:line="240" w:lineRule="auto"/>
      </w:pPr>
      <w:r>
        <w:separator/>
      </w:r>
    </w:p>
  </w:footnote>
  <w:footnote w:type="continuationSeparator" w:id="0">
    <w:p w14:paraId="3A42E4FC" w14:textId="77777777" w:rsidR="006E74D0" w:rsidRDefault="006E74D0" w:rsidP="00B83F1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3C997" w14:textId="77777777" w:rsidR="00D839BC" w:rsidRDefault="00D839B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A6B7B" w14:textId="77777777" w:rsidR="00D839BC" w:rsidRDefault="00D839B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ED2B4" w14:textId="2BB67112" w:rsidR="006E74D0" w:rsidRDefault="006E74D0">
    <w:pPr>
      <w:pStyle w:val="Koptekst"/>
    </w:pPr>
    <w:r w:rsidRPr="0024465F">
      <w:rPr>
        <w:noProof/>
        <w:lang w:val="nl-NL" w:eastAsia="nl-NL"/>
      </w:rPr>
      <w:drawing>
        <wp:anchor distT="0" distB="0" distL="114300" distR="114300" simplePos="0" relativeHeight="251679744" behindDoc="1" locked="0" layoutInCell="1" allowOverlap="1" wp14:anchorId="5C847504" wp14:editId="448EBCBC">
          <wp:simplePos x="0" y="0"/>
          <wp:positionH relativeFrom="column">
            <wp:posOffset>-537210</wp:posOffset>
          </wp:positionH>
          <wp:positionV relativeFrom="paragraph">
            <wp:posOffset>-1066800</wp:posOffset>
          </wp:positionV>
          <wp:extent cx="3368040" cy="3368040"/>
          <wp:effectExtent l="0" t="0" r="3810" b="3810"/>
          <wp:wrapNone/>
          <wp:docPr id="7" name="Afbeelding 7" descr="U:\Documenten over mij\Stichting\thumbnail_roots of resilienc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Documenten over mij\Stichting\thumbnail_roots of resilience (2).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368040" cy="33680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95AA5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B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8528B6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9C2CE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89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24C6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66E8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ECFE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93251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7AA7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CD391E"/>
    <w:multiLevelType w:val="hybridMultilevel"/>
    <w:tmpl w:val="049667C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B40294C"/>
    <w:multiLevelType w:val="hybridMultilevel"/>
    <w:tmpl w:val="278C9DCA"/>
    <w:lvl w:ilvl="0" w:tplc="ED8EE40C">
      <w:start w:val="1"/>
      <w:numFmt w:val="bullet"/>
      <w:lvlText w:val="-"/>
      <w:lvlJc w:val="left"/>
      <w:pPr>
        <w:ind w:left="720" w:hanging="360"/>
      </w:pPr>
      <w:rPr>
        <w:rFonts w:ascii="Corbel" w:eastAsiaTheme="minorHAnsi" w:hAnsi="Corbe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6153719"/>
    <w:multiLevelType w:val="multilevel"/>
    <w:tmpl w:val="737268E2"/>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D19664F"/>
    <w:multiLevelType w:val="hybridMultilevel"/>
    <w:tmpl w:val="B30E9DFC"/>
    <w:lvl w:ilvl="0" w:tplc="6E227814">
      <w:start w:val="1"/>
      <w:numFmt w:val="bullet"/>
      <w:pStyle w:val="Opsomming"/>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186F66"/>
    <w:multiLevelType w:val="hybridMultilevel"/>
    <w:tmpl w:val="F36C0CD8"/>
    <w:lvl w:ilvl="0" w:tplc="4320A734">
      <w:start w:val="1"/>
      <w:numFmt w:val="bullet"/>
      <w:lvlText w:val="-"/>
      <w:lvlJc w:val="left"/>
      <w:pPr>
        <w:ind w:left="720" w:hanging="360"/>
      </w:pPr>
      <w:rPr>
        <w:rFonts w:ascii="Corbel" w:eastAsiaTheme="minorHAnsi" w:hAnsi="Corbe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B461A9C"/>
    <w:multiLevelType w:val="hybridMultilevel"/>
    <w:tmpl w:val="0C48703A"/>
    <w:lvl w:ilvl="0" w:tplc="77AEAC0E">
      <w:start w:val="3"/>
      <w:numFmt w:val="bullet"/>
      <w:lvlText w:val=""/>
      <w:lvlJc w:val="left"/>
      <w:pPr>
        <w:ind w:left="720" w:hanging="360"/>
      </w:pPr>
      <w:rPr>
        <w:rFonts w:ascii="Corbel" w:eastAsiaTheme="minorHAnsi" w:hAnsi="Corbe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3403787"/>
    <w:multiLevelType w:val="hybridMultilevel"/>
    <w:tmpl w:val="689227F4"/>
    <w:lvl w:ilvl="0" w:tplc="0B3A2088">
      <w:start w:val="1"/>
      <w:numFmt w:val="bullet"/>
      <w:lvlText w:val="-"/>
      <w:lvlJc w:val="left"/>
      <w:pPr>
        <w:ind w:left="720" w:hanging="360"/>
      </w:pPr>
      <w:rPr>
        <w:rFonts w:ascii="Corbel" w:eastAsiaTheme="minorHAnsi" w:hAnsi="Corbe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6E174CD"/>
    <w:multiLevelType w:val="hybridMultilevel"/>
    <w:tmpl w:val="8FAAFAC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DD3639C"/>
    <w:multiLevelType w:val="hybridMultilevel"/>
    <w:tmpl w:val="58F2D906"/>
    <w:lvl w:ilvl="0" w:tplc="0413000D">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2097232"/>
    <w:multiLevelType w:val="hybridMultilevel"/>
    <w:tmpl w:val="5C2A377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86F6135"/>
    <w:multiLevelType w:val="hybridMultilevel"/>
    <w:tmpl w:val="D1704FF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FCC5516"/>
    <w:multiLevelType w:val="hybridMultilevel"/>
    <w:tmpl w:val="43A201D4"/>
    <w:lvl w:ilvl="0" w:tplc="FC8E6DDE">
      <w:start w:val="1"/>
      <w:numFmt w:val="bullet"/>
      <w:lvlText w:val="-"/>
      <w:lvlJc w:val="left"/>
      <w:pPr>
        <w:ind w:left="720" w:hanging="360"/>
      </w:pPr>
      <w:rPr>
        <w:rFonts w:ascii="Corbel" w:eastAsiaTheme="minorHAnsi" w:hAnsi="Corbe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1F95FA3"/>
    <w:multiLevelType w:val="hybridMultilevel"/>
    <w:tmpl w:val="345E79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3E0248F"/>
    <w:multiLevelType w:val="multilevel"/>
    <w:tmpl w:val="36F81980"/>
    <w:lvl w:ilvl="0">
      <w:start w:val="1"/>
      <w:numFmt w:val="decimal"/>
      <w:pStyle w:val="OpsommingGenummerd"/>
      <w:lvlText w:val="%1."/>
      <w:lvlJc w:val="left"/>
      <w:pPr>
        <w:ind w:left="352" w:hanging="352"/>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2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3"/>
  </w:num>
  <w:num w:numId="15">
    <w:abstractNumId w:val="23"/>
  </w:num>
  <w:num w:numId="16">
    <w:abstractNumId w:val="21"/>
  </w:num>
  <w:num w:numId="17">
    <w:abstractNumId w:val="14"/>
  </w:num>
  <w:num w:numId="18">
    <w:abstractNumId w:val="16"/>
  </w:num>
  <w:num w:numId="19">
    <w:abstractNumId w:val="12"/>
  </w:num>
  <w:num w:numId="20">
    <w:abstractNumId w:val="19"/>
  </w:num>
  <w:num w:numId="21">
    <w:abstractNumId w:val="22"/>
  </w:num>
  <w:num w:numId="22">
    <w:abstractNumId w:val="18"/>
  </w:num>
  <w:num w:numId="23">
    <w:abstractNumId w:val="11"/>
  </w:num>
  <w:num w:numId="24">
    <w:abstractNumId w:val="10"/>
  </w:num>
  <w:num w:numId="25">
    <w:abstractNumId w:val="15"/>
  </w:num>
  <w:num w:numId="26">
    <w:abstractNumId w:val="17"/>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nl-NL" w:vendorID="64" w:dllVersion="131078" w:nlCheck="1" w:checkStyle="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932"/>
    <w:rsid w:val="00003CB7"/>
    <w:rsid w:val="00006F34"/>
    <w:rsid w:val="00007B67"/>
    <w:rsid w:val="00012991"/>
    <w:rsid w:val="000149C0"/>
    <w:rsid w:val="0001718F"/>
    <w:rsid w:val="0002002B"/>
    <w:rsid w:val="00020595"/>
    <w:rsid w:val="0002082B"/>
    <w:rsid w:val="00023D73"/>
    <w:rsid w:val="00025E06"/>
    <w:rsid w:val="00032907"/>
    <w:rsid w:val="00033417"/>
    <w:rsid w:val="00034A56"/>
    <w:rsid w:val="0003695A"/>
    <w:rsid w:val="00040765"/>
    <w:rsid w:val="00041996"/>
    <w:rsid w:val="00041D8F"/>
    <w:rsid w:val="00042B86"/>
    <w:rsid w:val="000434F4"/>
    <w:rsid w:val="0004355E"/>
    <w:rsid w:val="00045BCB"/>
    <w:rsid w:val="000506CB"/>
    <w:rsid w:val="000520B4"/>
    <w:rsid w:val="00057957"/>
    <w:rsid w:val="00063E4C"/>
    <w:rsid w:val="00070F62"/>
    <w:rsid w:val="000724B3"/>
    <w:rsid w:val="000729BA"/>
    <w:rsid w:val="00074339"/>
    <w:rsid w:val="00075254"/>
    <w:rsid w:val="00075C47"/>
    <w:rsid w:val="00076D72"/>
    <w:rsid w:val="00080187"/>
    <w:rsid w:val="0008504A"/>
    <w:rsid w:val="0008663D"/>
    <w:rsid w:val="00087CC1"/>
    <w:rsid w:val="000928D5"/>
    <w:rsid w:val="00095127"/>
    <w:rsid w:val="000A39C0"/>
    <w:rsid w:val="000B03A9"/>
    <w:rsid w:val="000B6E0C"/>
    <w:rsid w:val="000B79C8"/>
    <w:rsid w:val="000C0A1B"/>
    <w:rsid w:val="000C492A"/>
    <w:rsid w:val="000C603B"/>
    <w:rsid w:val="000C6672"/>
    <w:rsid w:val="000D225A"/>
    <w:rsid w:val="000D5A1B"/>
    <w:rsid w:val="000E084F"/>
    <w:rsid w:val="000E34F6"/>
    <w:rsid w:val="000E3660"/>
    <w:rsid w:val="000E7329"/>
    <w:rsid w:val="000F15CD"/>
    <w:rsid w:val="000F1D68"/>
    <w:rsid w:val="000F4905"/>
    <w:rsid w:val="001003DC"/>
    <w:rsid w:val="001023F1"/>
    <w:rsid w:val="001033F2"/>
    <w:rsid w:val="00105B53"/>
    <w:rsid w:val="0011184A"/>
    <w:rsid w:val="001130CB"/>
    <w:rsid w:val="00113A45"/>
    <w:rsid w:val="001141EE"/>
    <w:rsid w:val="001142E0"/>
    <w:rsid w:val="00115655"/>
    <w:rsid w:val="00115861"/>
    <w:rsid w:val="00116011"/>
    <w:rsid w:val="001169E3"/>
    <w:rsid w:val="00121339"/>
    <w:rsid w:val="00121760"/>
    <w:rsid w:val="0012454D"/>
    <w:rsid w:val="00133744"/>
    <w:rsid w:val="00133D0D"/>
    <w:rsid w:val="001417B2"/>
    <w:rsid w:val="00141EA9"/>
    <w:rsid w:val="00143476"/>
    <w:rsid w:val="001463B3"/>
    <w:rsid w:val="00147A43"/>
    <w:rsid w:val="00151009"/>
    <w:rsid w:val="00151DC0"/>
    <w:rsid w:val="00153554"/>
    <w:rsid w:val="0015724A"/>
    <w:rsid w:val="00160CD5"/>
    <w:rsid w:val="001665BE"/>
    <w:rsid w:val="00166F08"/>
    <w:rsid w:val="001678F6"/>
    <w:rsid w:val="00176465"/>
    <w:rsid w:val="00177213"/>
    <w:rsid w:val="001801D9"/>
    <w:rsid w:val="00182484"/>
    <w:rsid w:val="00183D47"/>
    <w:rsid w:val="00184538"/>
    <w:rsid w:val="001850B2"/>
    <w:rsid w:val="001857C6"/>
    <w:rsid w:val="00185C08"/>
    <w:rsid w:val="00185FBD"/>
    <w:rsid w:val="00186DCF"/>
    <w:rsid w:val="001934B8"/>
    <w:rsid w:val="00195008"/>
    <w:rsid w:val="0019582D"/>
    <w:rsid w:val="00196250"/>
    <w:rsid w:val="001A0932"/>
    <w:rsid w:val="001A1985"/>
    <w:rsid w:val="001A3391"/>
    <w:rsid w:val="001A78A1"/>
    <w:rsid w:val="001B3223"/>
    <w:rsid w:val="001B4B83"/>
    <w:rsid w:val="001C42DD"/>
    <w:rsid w:val="001C4540"/>
    <w:rsid w:val="001C519E"/>
    <w:rsid w:val="001C51AE"/>
    <w:rsid w:val="001D0C27"/>
    <w:rsid w:val="001D19E1"/>
    <w:rsid w:val="001D1E58"/>
    <w:rsid w:val="001D7AC8"/>
    <w:rsid w:val="001E0681"/>
    <w:rsid w:val="001E1C95"/>
    <w:rsid w:val="001E3446"/>
    <w:rsid w:val="001E348F"/>
    <w:rsid w:val="001F068A"/>
    <w:rsid w:val="001F1698"/>
    <w:rsid w:val="001F4337"/>
    <w:rsid w:val="001F5829"/>
    <w:rsid w:val="001F7A51"/>
    <w:rsid w:val="00203D17"/>
    <w:rsid w:val="0021154E"/>
    <w:rsid w:val="002116CE"/>
    <w:rsid w:val="00214469"/>
    <w:rsid w:val="00216C40"/>
    <w:rsid w:val="00225CBE"/>
    <w:rsid w:val="002322CB"/>
    <w:rsid w:val="00232FE0"/>
    <w:rsid w:val="00233172"/>
    <w:rsid w:val="00234138"/>
    <w:rsid w:val="00234CC5"/>
    <w:rsid w:val="00240D62"/>
    <w:rsid w:val="002434BF"/>
    <w:rsid w:val="00243637"/>
    <w:rsid w:val="0024465F"/>
    <w:rsid w:val="00247303"/>
    <w:rsid w:val="002511AD"/>
    <w:rsid w:val="002513E4"/>
    <w:rsid w:val="00253509"/>
    <w:rsid w:val="0025509B"/>
    <w:rsid w:val="00256E4F"/>
    <w:rsid w:val="00257685"/>
    <w:rsid w:val="002637E9"/>
    <w:rsid w:val="002648EF"/>
    <w:rsid w:val="002669A7"/>
    <w:rsid w:val="002709A1"/>
    <w:rsid w:val="00277BBD"/>
    <w:rsid w:val="00285A2A"/>
    <w:rsid w:val="002862DF"/>
    <w:rsid w:val="002942D4"/>
    <w:rsid w:val="00295C58"/>
    <w:rsid w:val="002970CB"/>
    <w:rsid w:val="002A28EA"/>
    <w:rsid w:val="002A6FFC"/>
    <w:rsid w:val="002A733E"/>
    <w:rsid w:val="002A7CD8"/>
    <w:rsid w:val="002B119A"/>
    <w:rsid w:val="002B7324"/>
    <w:rsid w:val="002C0AC2"/>
    <w:rsid w:val="002C3762"/>
    <w:rsid w:val="002C55A1"/>
    <w:rsid w:val="002D08D0"/>
    <w:rsid w:val="002D38E0"/>
    <w:rsid w:val="002D4938"/>
    <w:rsid w:val="002F0B75"/>
    <w:rsid w:val="002F284E"/>
    <w:rsid w:val="002F36F2"/>
    <w:rsid w:val="002F5143"/>
    <w:rsid w:val="002F7AD3"/>
    <w:rsid w:val="00302C65"/>
    <w:rsid w:val="00302D68"/>
    <w:rsid w:val="00305BCA"/>
    <w:rsid w:val="00321171"/>
    <w:rsid w:val="00322072"/>
    <w:rsid w:val="00324554"/>
    <w:rsid w:val="00327C46"/>
    <w:rsid w:val="0033042A"/>
    <w:rsid w:val="00330FCB"/>
    <w:rsid w:val="00336547"/>
    <w:rsid w:val="003371A2"/>
    <w:rsid w:val="0034509B"/>
    <w:rsid w:val="0035553F"/>
    <w:rsid w:val="003555F4"/>
    <w:rsid w:val="00366990"/>
    <w:rsid w:val="003674BF"/>
    <w:rsid w:val="00376D0B"/>
    <w:rsid w:val="0038040F"/>
    <w:rsid w:val="00382871"/>
    <w:rsid w:val="00383B8A"/>
    <w:rsid w:val="003856FA"/>
    <w:rsid w:val="00391B75"/>
    <w:rsid w:val="00394A4B"/>
    <w:rsid w:val="00395761"/>
    <w:rsid w:val="003A4830"/>
    <w:rsid w:val="003A5322"/>
    <w:rsid w:val="003A7A27"/>
    <w:rsid w:val="003B1EB8"/>
    <w:rsid w:val="003C065E"/>
    <w:rsid w:val="003C17BD"/>
    <w:rsid w:val="003D5670"/>
    <w:rsid w:val="003D6920"/>
    <w:rsid w:val="003E1B3D"/>
    <w:rsid w:val="003E2A59"/>
    <w:rsid w:val="003E7B12"/>
    <w:rsid w:val="003F0B44"/>
    <w:rsid w:val="004020F0"/>
    <w:rsid w:val="00405968"/>
    <w:rsid w:val="00407182"/>
    <w:rsid w:val="004075B8"/>
    <w:rsid w:val="004145EA"/>
    <w:rsid w:val="00421CDE"/>
    <w:rsid w:val="004224FE"/>
    <w:rsid w:val="00424068"/>
    <w:rsid w:val="004316C2"/>
    <w:rsid w:val="00436F37"/>
    <w:rsid w:val="0043773F"/>
    <w:rsid w:val="00440107"/>
    <w:rsid w:val="0044258A"/>
    <w:rsid w:val="00442A3F"/>
    <w:rsid w:val="00446F95"/>
    <w:rsid w:val="00450B2F"/>
    <w:rsid w:val="004514C6"/>
    <w:rsid w:val="0045191E"/>
    <w:rsid w:val="00461C5D"/>
    <w:rsid w:val="0046369E"/>
    <w:rsid w:val="00463C02"/>
    <w:rsid w:val="00463E1F"/>
    <w:rsid w:val="00467B2C"/>
    <w:rsid w:val="00467C18"/>
    <w:rsid w:val="004711BD"/>
    <w:rsid w:val="0048249D"/>
    <w:rsid w:val="00483345"/>
    <w:rsid w:val="00483ADF"/>
    <w:rsid w:val="00486CF8"/>
    <w:rsid w:val="00486D73"/>
    <w:rsid w:val="00486E63"/>
    <w:rsid w:val="004904A9"/>
    <w:rsid w:val="00493D54"/>
    <w:rsid w:val="0049786D"/>
    <w:rsid w:val="004A20E2"/>
    <w:rsid w:val="004A2653"/>
    <w:rsid w:val="004A582A"/>
    <w:rsid w:val="004A7B55"/>
    <w:rsid w:val="004C379E"/>
    <w:rsid w:val="004C5039"/>
    <w:rsid w:val="004C7B77"/>
    <w:rsid w:val="004D02CF"/>
    <w:rsid w:val="004D0919"/>
    <w:rsid w:val="004D23AB"/>
    <w:rsid w:val="004D3A2E"/>
    <w:rsid w:val="004D5AE1"/>
    <w:rsid w:val="004D5B5A"/>
    <w:rsid w:val="004E17CB"/>
    <w:rsid w:val="004E5E03"/>
    <w:rsid w:val="004F0DA5"/>
    <w:rsid w:val="004F354A"/>
    <w:rsid w:val="004F5411"/>
    <w:rsid w:val="004F5967"/>
    <w:rsid w:val="004F7218"/>
    <w:rsid w:val="00500117"/>
    <w:rsid w:val="00503FDA"/>
    <w:rsid w:val="00504436"/>
    <w:rsid w:val="005109FE"/>
    <w:rsid w:val="005122CD"/>
    <w:rsid w:val="00513460"/>
    <w:rsid w:val="00513A8E"/>
    <w:rsid w:val="00513D20"/>
    <w:rsid w:val="005151D1"/>
    <w:rsid w:val="00516F2E"/>
    <w:rsid w:val="00517CFC"/>
    <w:rsid w:val="00517E7E"/>
    <w:rsid w:val="00525C3B"/>
    <w:rsid w:val="00525EB8"/>
    <w:rsid w:val="005276C0"/>
    <w:rsid w:val="0053276E"/>
    <w:rsid w:val="00541211"/>
    <w:rsid w:val="00543E09"/>
    <w:rsid w:val="00544015"/>
    <w:rsid w:val="00547E3E"/>
    <w:rsid w:val="00552A73"/>
    <w:rsid w:val="00555565"/>
    <w:rsid w:val="0055615D"/>
    <w:rsid w:val="00571C63"/>
    <w:rsid w:val="00573B95"/>
    <w:rsid w:val="00574956"/>
    <w:rsid w:val="00576470"/>
    <w:rsid w:val="00576798"/>
    <w:rsid w:val="00582A2F"/>
    <w:rsid w:val="00584D3D"/>
    <w:rsid w:val="00584ED4"/>
    <w:rsid w:val="00590986"/>
    <w:rsid w:val="00597095"/>
    <w:rsid w:val="005976B3"/>
    <w:rsid w:val="005A1BCA"/>
    <w:rsid w:val="005A7337"/>
    <w:rsid w:val="005B698E"/>
    <w:rsid w:val="005C5BBA"/>
    <w:rsid w:val="005D137B"/>
    <w:rsid w:val="005D5315"/>
    <w:rsid w:val="005D59FF"/>
    <w:rsid w:val="005E07BC"/>
    <w:rsid w:val="005E0B91"/>
    <w:rsid w:val="005E16A9"/>
    <w:rsid w:val="005E3F60"/>
    <w:rsid w:val="005E64AA"/>
    <w:rsid w:val="005E74F2"/>
    <w:rsid w:val="005F103C"/>
    <w:rsid w:val="005F4107"/>
    <w:rsid w:val="005F4447"/>
    <w:rsid w:val="006006E9"/>
    <w:rsid w:val="00601F88"/>
    <w:rsid w:val="00607FF4"/>
    <w:rsid w:val="00612B14"/>
    <w:rsid w:val="00624162"/>
    <w:rsid w:val="006258E5"/>
    <w:rsid w:val="006265FF"/>
    <w:rsid w:val="006277BB"/>
    <w:rsid w:val="00631F13"/>
    <w:rsid w:val="006320D1"/>
    <w:rsid w:val="006338CE"/>
    <w:rsid w:val="006400E8"/>
    <w:rsid w:val="00640B14"/>
    <w:rsid w:val="00640BD8"/>
    <w:rsid w:val="00641970"/>
    <w:rsid w:val="00641B78"/>
    <w:rsid w:val="0064482A"/>
    <w:rsid w:val="00650221"/>
    <w:rsid w:val="00650A2F"/>
    <w:rsid w:val="00651530"/>
    <w:rsid w:val="00687A53"/>
    <w:rsid w:val="00687D14"/>
    <w:rsid w:val="00693624"/>
    <w:rsid w:val="00696E8C"/>
    <w:rsid w:val="006A1CFD"/>
    <w:rsid w:val="006A65D7"/>
    <w:rsid w:val="006A7647"/>
    <w:rsid w:val="006B41BA"/>
    <w:rsid w:val="006B4CFF"/>
    <w:rsid w:val="006C08D0"/>
    <w:rsid w:val="006C0B8D"/>
    <w:rsid w:val="006C268B"/>
    <w:rsid w:val="006C5E6B"/>
    <w:rsid w:val="006C765B"/>
    <w:rsid w:val="006C7F7B"/>
    <w:rsid w:val="006D1A86"/>
    <w:rsid w:val="006D36CF"/>
    <w:rsid w:val="006D4823"/>
    <w:rsid w:val="006D5A7C"/>
    <w:rsid w:val="006E5E37"/>
    <w:rsid w:val="006E74D0"/>
    <w:rsid w:val="006F0517"/>
    <w:rsid w:val="006F0573"/>
    <w:rsid w:val="006F0C3C"/>
    <w:rsid w:val="006F2787"/>
    <w:rsid w:val="006F3F41"/>
    <w:rsid w:val="006F5133"/>
    <w:rsid w:val="006F5795"/>
    <w:rsid w:val="006F5D78"/>
    <w:rsid w:val="00701664"/>
    <w:rsid w:val="0070360C"/>
    <w:rsid w:val="0070495C"/>
    <w:rsid w:val="0070516F"/>
    <w:rsid w:val="00705198"/>
    <w:rsid w:val="00705D8D"/>
    <w:rsid w:val="007103EC"/>
    <w:rsid w:val="00710627"/>
    <w:rsid w:val="007108BB"/>
    <w:rsid w:val="00711E78"/>
    <w:rsid w:val="0071667E"/>
    <w:rsid w:val="00720482"/>
    <w:rsid w:val="007212E7"/>
    <w:rsid w:val="007213B4"/>
    <w:rsid w:val="00724CC6"/>
    <w:rsid w:val="00724F8A"/>
    <w:rsid w:val="007321E1"/>
    <w:rsid w:val="007336DE"/>
    <w:rsid w:val="007360F0"/>
    <w:rsid w:val="00740842"/>
    <w:rsid w:val="00742972"/>
    <w:rsid w:val="00743D81"/>
    <w:rsid w:val="0074701A"/>
    <w:rsid w:val="00747FF9"/>
    <w:rsid w:val="007520B3"/>
    <w:rsid w:val="007544EB"/>
    <w:rsid w:val="007563F4"/>
    <w:rsid w:val="00760BDF"/>
    <w:rsid w:val="0076206D"/>
    <w:rsid w:val="0076377C"/>
    <w:rsid w:val="00764EBB"/>
    <w:rsid w:val="007676AC"/>
    <w:rsid w:val="007759A4"/>
    <w:rsid w:val="007773AA"/>
    <w:rsid w:val="00777AEF"/>
    <w:rsid w:val="0078347D"/>
    <w:rsid w:val="007852E1"/>
    <w:rsid w:val="00786C35"/>
    <w:rsid w:val="007904A3"/>
    <w:rsid w:val="00790588"/>
    <w:rsid w:val="00791167"/>
    <w:rsid w:val="00792AA6"/>
    <w:rsid w:val="00793E3E"/>
    <w:rsid w:val="007969FC"/>
    <w:rsid w:val="007A57C2"/>
    <w:rsid w:val="007A6A4D"/>
    <w:rsid w:val="007B0AF0"/>
    <w:rsid w:val="007B46C8"/>
    <w:rsid w:val="007B4EF0"/>
    <w:rsid w:val="007B51C5"/>
    <w:rsid w:val="007B60D0"/>
    <w:rsid w:val="007B6F82"/>
    <w:rsid w:val="007C0A46"/>
    <w:rsid w:val="007C1145"/>
    <w:rsid w:val="007C3485"/>
    <w:rsid w:val="007C4D71"/>
    <w:rsid w:val="007C547F"/>
    <w:rsid w:val="007C735D"/>
    <w:rsid w:val="007E61EE"/>
    <w:rsid w:val="007F1C04"/>
    <w:rsid w:val="007F2582"/>
    <w:rsid w:val="007F425F"/>
    <w:rsid w:val="00801134"/>
    <w:rsid w:val="00801978"/>
    <w:rsid w:val="00804503"/>
    <w:rsid w:val="00804AE0"/>
    <w:rsid w:val="00804FF5"/>
    <w:rsid w:val="00807BDF"/>
    <w:rsid w:val="0081120D"/>
    <w:rsid w:val="00813631"/>
    <w:rsid w:val="00820726"/>
    <w:rsid w:val="00820F9A"/>
    <w:rsid w:val="00823F98"/>
    <w:rsid w:val="008312A1"/>
    <w:rsid w:val="00831A71"/>
    <w:rsid w:val="008335CB"/>
    <w:rsid w:val="0083462A"/>
    <w:rsid w:val="00840E10"/>
    <w:rsid w:val="00842988"/>
    <w:rsid w:val="008460B9"/>
    <w:rsid w:val="00851992"/>
    <w:rsid w:val="00852597"/>
    <w:rsid w:val="008560DF"/>
    <w:rsid w:val="0087094A"/>
    <w:rsid w:val="008717BC"/>
    <w:rsid w:val="00872794"/>
    <w:rsid w:val="00874156"/>
    <w:rsid w:val="00876A9E"/>
    <w:rsid w:val="0087780A"/>
    <w:rsid w:val="00885A41"/>
    <w:rsid w:val="008864BE"/>
    <w:rsid w:val="00890B2C"/>
    <w:rsid w:val="00892DB9"/>
    <w:rsid w:val="008A075A"/>
    <w:rsid w:val="008A1478"/>
    <w:rsid w:val="008A1A1A"/>
    <w:rsid w:val="008A1FFD"/>
    <w:rsid w:val="008A5A33"/>
    <w:rsid w:val="008C0846"/>
    <w:rsid w:val="008C331C"/>
    <w:rsid w:val="008C357C"/>
    <w:rsid w:val="008C3CD9"/>
    <w:rsid w:val="008C695E"/>
    <w:rsid w:val="008D2F9A"/>
    <w:rsid w:val="008D3AF3"/>
    <w:rsid w:val="008E0A7D"/>
    <w:rsid w:val="008E56E2"/>
    <w:rsid w:val="008E6460"/>
    <w:rsid w:val="008E66D2"/>
    <w:rsid w:val="008F3F5A"/>
    <w:rsid w:val="008F5DF7"/>
    <w:rsid w:val="008F652D"/>
    <w:rsid w:val="009019A9"/>
    <w:rsid w:val="00904BE8"/>
    <w:rsid w:val="0090520E"/>
    <w:rsid w:val="00911640"/>
    <w:rsid w:val="009129C8"/>
    <w:rsid w:val="0091378A"/>
    <w:rsid w:val="00914EB2"/>
    <w:rsid w:val="009208BE"/>
    <w:rsid w:val="00923CAB"/>
    <w:rsid w:val="00925D4D"/>
    <w:rsid w:val="009407CE"/>
    <w:rsid w:val="0094192B"/>
    <w:rsid w:val="00946513"/>
    <w:rsid w:val="009632D9"/>
    <w:rsid w:val="009633BA"/>
    <w:rsid w:val="00963C27"/>
    <w:rsid w:val="00963D09"/>
    <w:rsid w:val="0096758E"/>
    <w:rsid w:val="009703F4"/>
    <w:rsid w:val="0097612E"/>
    <w:rsid w:val="0098087B"/>
    <w:rsid w:val="009811E0"/>
    <w:rsid w:val="00981570"/>
    <w:rsid w:val="00986FD8"/>
    <w:rsid w:val="0099046A"/>
    <w:rsid w:val="009952DE"/>
    <w:rsid w:val="009955DA"/>
    <w:rsid w:val="009A1B68"/>
    <w:rsid w:val="009A2421"/>
    <w:rsid w:val="009A7BAB"/>
    <w:rsid w:val="009B0EED"/>
    <w:rsid w:val="009B3137"/>
    <w:rsid w:val="009B5A84"/>
    <w:rsid w:val="009B631A"/>
    <w:rsid w:val="009B6DD7"/>
    <w:rsid w:val="009C2680"/>
    <w:rsid w:val="009C4B8A"/>
    <w:rsid w:val="009C56D6"/>
    <w:rsid w:val="009C6058"/>
    <w:rsid w:val="009D1383"/>
    <w:rsid w:val="009D2C92"/>
    <w:rsid w:val="009D5F7D"/>
    <w:rsid w:val="009E0696"/>
    <w:rsid w:val="009E06CB"/>
    <w:rsid w:val="009E24A4"/>
    <w:rsid w:val="009E3170"/>
    <w:rsid w:val="009E3D7D"/>
    <w:rsid w:val="009E5959"/>
    <w:rsid w:val="009E697A"/>
    <w:rsid w:val="009E6B9A"/>
    <w:rsid w:val="009F25D3"/>
    <w:rsid w:val="009F2CAE"/>
    <w:rsid w:val="009F3127"/>
    <w:rsid w:val="009F3CEA"/>
    <w:rsid w:val="009F41EA"/>
    <w:rsid w:val="009F452E"/>
    <w:rsid w:val="00A00396"/>
    <w:rsid w:val="00A11A7C"/>
    <w:rsid w:val="00A1224B"/>
    <w:rsid w:val="00A13C65"/>
    <w:rsid w:val="00A307AE"/>
    <w:rsid w:val="00A313B1"/>
    <w:rsid w:val="00A3344D"/>
    <w:rsid w:val="00A35B94"/>
    <w:rsid w:val="00A43D67"/>
    <w:rsid w:val="00A43E1B"/>
    <w:rsid w:val="00A46496"/>
    <w:rsid w:val="00A50AF8"/>
    <w:rsid w:val="00A51095"/>
    <w:rsid w:val="00A52B74"/>
    <w:rsid w:val="00A56CF5"/>
    <w:rsid w:val="00A577EF"/>
    <w:rsid w:val="00A63BAE"/>
    <w:rsid w:val="00A72564"/>
    <w:rsid w:val="00A7264B"/>
    <w:rsid w:val="00A81955"/>
    <w:rsid w:val="00A81D7C"/>
    <w:rsid w:val="00A90A52"/>
    <w:rsid w:val="00A92706"/>
    <w:rsid w:val="00A931A8"/>
    <w:rsid w:val="00AA37DB"/>
    <w:rsid w:val="00AA4BAA"/>
    <w:rsid w:val="00AA4CEE"/>
    <w:rsid w:val="00AB09D4"/>
    <w:rsid w:val="00AB1300"/>
    <w:rsid w:val="00AB142E"/>
    <w:rsid w:val="00AB2E52"/>
    <w:rsid w:val="00AB519D"/>
    <w:rsid w:val="00AB61D8"/>
    <w:rsid w:val="00AB6D26"/>
    <w:rsid w:val="00AB7E1E"/>
    <w:rsid w:val="00AC2EEA"/>
    <w:rsid w:val="00AC60AC"/>
    <w:rsid w:val="00AD2D55"/>
    <w:rsid w:val="00AD5BD2"/>
    <w:rsid w:val="00AD6D58"/>
    <w:rsid w:val="00AE6785"/>
    <w:rsid w:val="00AE79A0"/>
    <w:rsid w:val="00AF4EAC"/>
    <w:rsid w:val="00AF7B45"/>
    <w:rsid w:val="00B02BD5"/>
    <w:rsid w:val="00B053E3"/>
    <w:rsid w:val="00B05E06"/>
    <w:rsid w:val="00B06728"/>
    <w:rsid w:val="00B1144C"/>
    <w:rsid w:val="00B13B90"/>
    <w:rsid w:val="00B141BD"/>
    <w:rsid w:val="00B14E65"/>
    <w:rsid w:val="00B15056"/>
    <w:rsid w:val="00B203FC"/>
    <w:rsid w:val="00B21159"/>
    <w:rsid w:val="00B2514F"/>
    <w:rsid w:val="00B30757"/>
    <w:rsid w:val="00B312A0"/>
    <w:rsid w:val="00B33E53"/>
    <w:rsid w:val="00B37D45"/>
    <w:rsid w:val="00B45885"/>
    <w:rsid w:val="00B458BD"/>
    <w:rsid w:val="00B50A25"/>
    <w:rsid w:val="00B51064"/>
    <w:rsid w:val="00B51319"/>
    <w:rsid w:val="00B51796"/>
    <w:rsid w:val="00B53300"/>
    <w:rsid w:val="00B53D8A"/>
    <w:rsid w:val="00B55210"/>
    <w:rsid w:val="00B57E4C"/>
    <w:rsid w:val="00B60E54"/>
    <w:rsid w:val="00B6481D"/>
    <w:rsid w:val="00B65D63"/>
    <w:rsid w:val="00B6710B"/>
    <w:rsid w:val="00B678E8"/>
    <w:rsid w:val="00B67CC8"/>
    <w:rsid w:val="00B750BF"/>
    <w:rsid w:val="00B77AB5"/>
    <w:rsid w:val="00B80B90"/>
    <w:rsid w:val="00B833B7"/>
    <w:rsid w:val="00B839A7"/>
    <w:rsid w:val="00B83F13"/>
    <w:rsid w:val="00B87F29"/>
    <w:rsid w:val="00B9038E"/>
    <w:rsid w:val="00B90931"/>
    <w:rsid w:val="00B93B73"/>
    <w:rsid w:val="00B965A1"/>
    <w:rsid w:val="00BA0684"/>
    <w:rsid w:val="00BA2896"/>
    <w:rsid w:val="00BA3539"/>
    <w:rsid w:val="00BA4CAB"/>
    <w:rsid w:val="00BA5E68"/>
    <w:rsid w:val="00BB036E"/>
    <w:rsid w:val="00BB0F14"/>
    <w:rsid w:val="00BB56E4"/>
    <w:rsid w:val="00BC642A"/>
    <w:rsid w:val="00BC78E6"/>
    <w:rsid w:val="00BD0B59"/>
    <w:rsid w:val="00BD11F3"/>
    <w:rsid w:val="00BD6689"/>
    <w:rsid w:val="00BE7522"/>
    <w:rsid w:val="00BF0EDC"/>
    <w:rsid w:val="00BF23C1"/>
    <w:rsid w:val="00BF2E60"/>
    <w:rsid w:val="00C0420D"/>
    <w:rsid w:val="00C05BF9"/>
    <w:rsid w:val="00C10970"/>
    <w:rsid w:val="00C10A77"/>
    <w:rsid w:val="00C15823"/>
    <w:rsid w:val="00C16A39"/>
    <w:rsid w:val="00C227CA"/>
    <w:rsid w:val="00C235E8"/>
    <w:rsid w:val="00C26437"/>
    <w:rsid w:val="00C26531"/>
    <w:rsid w:val="00C30D80"/>
    <w:rsid w:val="00C3523F"/>
    <w:rsid w:val="00C35A47"/>
    <w:rsid w:val="00C36EE4"/>
    <w:rsid w:val="00C532C4"/>
    <w:rsid w:val="00C53434"/>
    <w:rsid w:val="00C5516D"/>
    <w:rsid w:val="00C56F09"/>
    <w:rsid w:val="00C61BDB"/>
    <w:rsid w:val="00C62A31"/>
    <w:rsid w:val="00C662C0"/>
    <w:rsid w:val="00C774DF"/>
    <w:rsid w:val="00C82D72"/>
    <w:rsid w:val="00C83F54"/>
    <w:rsid w:val="00C84724"/>
    <w:rsid w:val="00C90439"/>
    <w:rsid w:val="00C90861"/>
    <w:rsid w:val="00C90D46"/>
    <w:rsid w:val="00C9608D"/>
    <w:rsid w:val="00CA3B89"/>
    <w:rsid w:val="00CA730D"/>
    <w:rsid w:val="00CB1132"/>
    <w:rsid w:val="00CB3053"/>
    <w:rsid w:val="00CC05E7"/>
    <w:rsid w:val="00CC0AB3"/>
    <w:rsid w:val="00CC521D"/>
    <w:rsid w:val="00CC5255"/>
    <w:rsid w:val="00CC555C"/>
    <w:rsid w:val="00CD47D7"/>
    <w:rsid w:val="00CD4A72"/>
    <w:rsid w:val="00CD56A4"/>
    <w:rsid w:val="00CD766B"/>
    <w:rsid w:val="00CE00DA"/>
    <w:rsid w:val="00CE4A55"/>
    <w:rsid w:val="00CE5282"/>
    <w:rsid w:val="00CE5D2E"/>
    <w:rsid w:val="00D062E9"/>
    <w:rsid w:val="00D06A5B"/>
    <w:rsid w:val="00D07A90"/>
    <w:rsid w:val="00D1170F"/>
    <w:rsid w:val="00D11D89"/>
    <w:rsid w:val="00D12A30"/>
    <w:rsid w:val="00D14011"/>
    <w:rsid w:val="00D147C3"/>
    <w:rsid w:val="00D15282"/>
    <w:rsid w:val="00D156E6"/>
    <w:rsid w:val="00D21653"/>
    <w:rsid w:val="00D21DE2"/>
    <w:rsid w:val="00D22510"/>
    <w:rsid w:val="00D23EBF"/>
    <w:rsid w:val="00D241FA"/>
    <w:rsid w:val="00D3092F"/>
    <w:rsid w:val="00D34C97"/>
    <w:rsid w:val="00D45E93"/>
    <w:rsid w:val="00D479A2"/>
    <w:rsid w:val="00D534DE"/>
    <w:rsid w:val="00D60256"/>
    <w:rsid w:val="00D65BCC"/>
    <w:rsid w:val="00D7445C"/>
    <w:rsid w:val="00D746CC"/>
    <w:rsid w:val="00D76C2B"/>
    <w:rsid w:val="00D77909"/>
    <w:rsid w:val="00D80C08"/>
    <w:rsid w:val="00D81767"/>
    <w:rsid w:val="00D81946"/>
    <w:rsid w:val="00D839BC"/>
    <w:rsid w:val="00D845E6"/>
    <w:rsid w:val="00D922ED"/>
    <w:rsid w:val="00D92C55"/>
    <w:rsid w:val="00D93383"/>
    <w:rsid w:val="00D96136"/>
    <w:rsid w:val="00D97CDA"/>
    <w:rsid w:val="00DA103A"/>
    <w:rsid w:val="00DA1BA1"/>
    <w:rsid w:val="00DA792A"/>
    <w:rsid w:val="00DB22F2"/>
    <w:rsid w:val="00DB53CB"/>
    <w:rsid w:val="00DB6676"/>
    <w:rsid w:val="00DB69F6"/>
    <w:rsid w:val="00DB7773"/>
    <w:rsid w:val="00DC1044"/>
    <w:rsid w:val="00DC304B"/>
    <w:rsid w:val="00DC645C"/>
    <w:rsid w:val="00DC7321"/>
    <w:rsid w:val="00DD03D0"/>
    <w:rsid w:val="00DD08B3"/>
    <w:rsid w:val="00DD5E14"/>
    <w:rsid w:val="00DE0420"/>
    <w:rsid w:val="00DE470B"/>
    <w:rsid w:val="00DF1CC0"/>
    <w:rsid w:val="00DF464C"/>
    <w:rsid w:val="00DF7A24"/>
    <w:rsid w:val="00E00493"/>
    <w:rsid w:val="00E01E4F"/>
    <w:rsid w:val="00E06A24"/>
    <w:rsid w:val="00E12AF9"/>
    <w:rsid w:val="00E15913"/>
    <w:rsid w:val="00E161E7"/>
    <w:rsid w:val="00E179BF"/>
    <w:rsid w:val="00E224E7"/>
    <w:rsid w:val="00E23DE0"/>
    <w:rsid w:val="00E312E7"/>
    <w:rsid w:val="00E32165"/>
    <w:rsid w:val="00E4229D"/>
    <w:rsid w:val="00E446CF"/>
    <w:rsid w:val="00E4611D"/>
    <w:rsid w:val="00E512CE"/>
    <w:rsid w:val="00E532DF"/>
    <w:rsid w:val="00E565F8"/>
    <w:rsid w:val="00E664BA"/>
    <w:rsid w:val="00E674B3"/>
    <w:rsid w:val="00E757D9"/>
    <w:rsid w:val="00E76B0C"/>
    <w:rsid w:val="00E77279"/>
    <w:rsid w:val="00E83732"/>
    <w:rsid w:val="00E83955"/>
    <w:rsid w:val="00E85A14"/>
    <w:rsid w:val="00E86A8F"/>
    <w:rsid w:val="00E913B6"/>
    <w:rsid w:val="00E925B1"/>
    <w:rsid w:val="00E940E1"/>
    <w:rsid w:val="00E94F52"/>
    <w:rsid w:val="00EA0AB3"/>
    <w:rsid w:val="00EA3923"/>
    <w:rsid w:val="00EA4421"/>
    <w:rsid w:val="00EA52BB"/>
    <w:rsid w:val="00EB014D"/>
    <w:rsid w:val="00EB4C6E"/>
    <w:rsid w:val="00EB4D77"/>
    <w:rsid w:val="00EC0054"/>
    <w:rsid w:val="00EC0EAB"/>
    <w:rsid w:val="00EC3580"/>
    <w:rsid w:val="00EC428C"/>
    <w:rsid w:val="00EC4416"/>
    <w:rsid w:val="00EC7782"/>
    <w:rsid w:val="00ED6623"/>
    <w:rsid w:val="00ED6FE0"/>
    <w:rsid w:val="00ED7778"/>
    <w:rsid w:val="00EE03B0"/>
    <w:rsid w:val="00EE09A5"/>
    <w:rsid w:val="00EE09C6"/>
    <w:rsid w:val="00EF14A4"/>
    <w:rsid w:val="00EF4E23"/>
    <w:rsid w:val="00F0254F"/>
    <w:rsid w:val="00F05E4A"/>
    <w:rsid w:val="00F06D96"/>
    <w:rsid w:val="00F15762"/>
    <w:rsid w:val="00F16814"/>
    <w:rsid w:val="00F204A6"/>
    <w:rsid w:val="00F2243E"/>
    <w:rsid w:val="00F24E4C"/>
    <w:rsid w:val="00F26002"/>
    <w:rsid w:val="00F3130E"/>
    <w:rsid w:val="00F31B4A"/>
    <w:rsid w:val="00F31FD7"/>
    <w:rsid w:val="00F35AC1"/>
    <w:rsid w:val="00F36210"/>
    <w:rsid w:val="00F3637A"/>
    <w:rsid w:val="00F36B76"/>
    <w:rsid w:val="00F43A9A"/>
    <w:rsid w:val="00F45B1B"/>
    <w:rsid w:val="00F4646B"/>
    <w:rsid w:val="00F50D81"/>
    <w:rsid w:val="00F56B48"/>
    <w:rsid w:val="00F6717F"/>
    <w:rsid w:val="00F729E6"/>
    <w:rsid w:val="00F8036C"/>
    <w:rsid w:val="00F82BEB"/>
    <w:rsid w:val="00F83B25"/>
    <w:rsid w:val="00F85CDC"/>
    <w:rsid w:val="00F87008"/>
    <w:rsid w:val="00F92547"/>
    <w:rsid w:val="00F9267B"/>
    <w:rsid w:val="00F9285D"/>
    <w:rsid w:val="00FA38F4"/>
    <w:rsid w:val="00FA69DC"/>
    <w:rsid w:val="00FB2B15"/>
    <w:rsid w:val="00FB6DC1"/>
    <w:rsid w:val="00FC4911"/>
    <w:rsid w:val="00FC5B06"/>
    <w:rsid w:val="00FD7DFE"/>
    <w:rsid w:val="00FE21B5"/>
    <w:rsid w:val="00FE3270"/>
    <w:rsid w:val="00FE5EFA"/>
    <w:rsid w:val="00FF02AE"/>
    <w:rsid w:val="00FF261C"/>
    <w:rsid w:val="00FF2790"/>
    <w:rsid w:val="00FF29AB"/>
    <w:rsid w:val="00FF6D49"/>
    <w:rsid w:val="00FF7A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0477DD9E"/>
  <w15:chartTrackingRefBased/>
  <w15:docId w15:val="{E7BE004A-85C5-4E41-BC81-D95BF03D9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en-GB" w:eastAsia="en-US" w:bidi="ar-SA"/>
      </w:rPr>
    </w:rPrDefault>
    <w:pPrDefault>
      <w:pPr>
        <w:spacing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01664"/>
    <w:rPr>
      <w:sz w:val="22"/>
      <w:szCs w:val="22"/>
      <w:lang w:val="en-US"/>
    </w:rPr>
  </w:style>
  <w:style w:type="paragraph" w:styleId="Kop1">
    <w:name w:val="heading 1"/>
    <w:basedOn w:val="Standaard"/>
    <w:next w:val="Standaard"/>
    <w:link w:val="Kop1Char"/>
    <w:uiPriority w:val="9"/>
    <w:qFormat/>
    <w:rsid w:val="00701664"/>
    <w:pPr>
      <w:spacing w:before="200" w:after="240"/>
      <w:outlineLvl w:val="0"/>
    </w:pPr>
    <w:rPr>
      <w:b/>
      <w:bCs/>
      <w:szCs w:val="24"/>
    </w:rPr>
  </w:style>
  <w:style w:type="paragraph" w:styleId="Kop2">
    <w:name w:val="heading 2"/>
    <w:basedOn w:val="Standaard"/>
    <w:next w:val="Standaard"/>
    <w:link w:val="Kop2Char"/>
    <w:uiPriority w:val="9"/>
    <w:unhideWhenUsed/>
    <w:qFormat/>
    <w:rsid w:val="00701664"/>
    <w:pPr>
      <w:keepNext/>
      <w:keepLines/>
      <w:spacing w:before="40"/>
      <w:outlineLvl w:val="1"/>
    </w:pPr>
    <w:rPr>
      <w:rFonts w:asciiTheme="majorHAnsi" w:eastAsiaTheme="majorEastAsia" w:hAnsiTheme="majorHAnsi" w:cstheme="majorBidi"/>
      <w:b/>
      <w:color w:val="211E1C" w:themeColor="accent1" w:themeShade="BF"/>
      <w:sz w:val="20"/>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0166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01664"/>
    <w:rPr>
      <w:sz w:val="22"/>
      <w:szCs w:val="22"/>
    </w:rPr>
  </w:style>
  <w:style w:type="paragraph" w:styleId="Voettekst">
    <w:name w:val="footer"/>
    <w:basedOn w:val="Standaard"/>
    <w:link w:val="VoettekstChar"/>
    <w:uiPriority w:val="99"/>
    <w:unhideWhenUsed/>
    <w:rsid w:val="00701664"/>
    <w:pPr>
      <w:tabs>
        <w:tab w:val="center" w:pos="4536"/>
        <w:tab w:val="right" w:pos="9072"/>
      </w:tabs>
      <w:spacing w:line="240" w:lineRule="auto"/>
    </w:pPr>
    <w:rPr>
      <w:sz w:val="18"/>
    </w:rPr>
  </w:style>
  <w:style w:type="character" w:customStyle="1" w:styleId="VoettekstChar">
    <w:name w:val="Voettekst Char"/>
    <w:basedOn w:val="Standaardalinea-lettertype"/>
    <w:link w:val="Voettekst"/>
    <w:uiPriority w:val="99"/>
    <w:rsid w:val="00701664"/>
    <w:rPr>
      <w:szCs w:val="22"/>
    </w:rPr>
  </w:style>
  <w:style w:type="table" w:styleId="Tabelraster">
    <w:name w:val="Table Grid"/>
    <w:basedOn w:val="Standaardtabel"/>
    <w:uiPriority w:val="39"/>
    <w:rsid w:val="00701664"/>
    <w:pPr>
      <w:spacing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Heading">
    <w:name w:val="_RefHeading"/>
    <w:basedOn w:val="Standaard"/>
    <w:next w:val="Normaalweb"/>
    <w:qFormat/>
    <w:rsid w:val="00701664"/>
    <w:pPr>
      <w:spacing w:line="240" w:lineRule="auto"/>
    </w:pPr>
    <w:rPr>
      <w:b/>
      <w:bCs/>
      <w:sz w:val="18"/>
    </w:rPr>
  </w:style>
  <w:style w:type="character" w:customStyle="1" w:styleId="Kop1Char">
    <w:name w:val="Kop 1 Char"/>
    <w:basedOn w:val="Standaardalinea-lettertype"/>
    <w:link w:val="Kop1"/>
    <w:uiPriority w:val="9"/>
    <w:rsid w:val="00701664"/>
    <w:rPr>
      <w:b/>
      <w:bCs/>
      <w:sz w:val="22"/>
      <w:szCs w:val="24"/>
    </w:rPr>
  </w:style>
  <w:style w:type="paragraph" w:styleId="Normaalweb">
    <w:name w:val="Normal (Web)"/>
    <w:basedOn w:val="Standaard"/>
    <w:uiPriority w:val="99"/>
    <w:semiHidden/>
    <w:unhideWhenUsed/>
    <w:rsid w:val="00701664"/>
    <w:rPr>
      <w:rFonts w:ascii="Times New Roman" w:hAnsi="Times New Roman" w:cs="Times New Roman"/>
      <w:sz w:val="24"/>
      <w:szCs w:val="24"/>
    </w:rPr>
  </w:style>
  <w:style w:type="paragraph" w:styleId="Lijstalinea">
    <w:name w:val="List Paragraph"/>
    <w:basedOn w:val="Standaard"/>
    <w:uiPriority w:val="34"/>
    <w:qFormat/>
    <w:rsid w:val="00701664"/>
    <w:pPr>
      <w:ind w:left="720"/>
      <w:contextualSpacing/>
    </w:pPr>
  </w:style>
  <w:style w:type="paragraph" w:customStyle="1" w:styleId="Opsomming">
    <w:name w:val="_Opsomming"/>
    <w:qFormat/>
    <w:rsid w:val="00701664"/>
    <w:pPr>
      <w:numPr>
        <w:numId w:val="14"/>
      </w:numPr>
    </w:pPr>
    <w:rPr>
      <w:sz w:val="22"/>
      <w:szCs w:val="22"/>
      <w:lang w:val="nl-NL"/>
    </w:rPr>
  </w:style>
  <w:style w:type="paragraph" w:customStyle="1" w:styleId="NaamOndertekening">
    <w:name w:val="_NaamOndertekening"/>
    <w:basedOn w:val="Standaard"/>
    <w:qFormat/>
    <w:rsid w:val="00701664"/>
    <w:pPr>
      <w:autoSpaceDE w:val="0"/>
      <w:autoSpaceDN w:val="0"/>
      <w:adjustRightInd w:val="0"/>
      <w:spacing w:before="160"/>
    </w:pPr>
    <w:rPr>
      <w:b/>
      <w:bCs/>
      <w:szCs w:val="24"/>
    </w:rPr>
  </w:style>
  <w:style w:type="paragraph" w:customStyle="1" w:styleId="FunctieOndertekening">
    <w:name w:val="_FunctieOndertekening"/>
    <w:basedOn w:val="Standaard"/>
    <w:next w:val="Standaard"/>
    <w:qFormat/>
    <w:rsid w:val="00701664"/>
    <w:pPr>
      <w:autoSpaceDE w:val="0"/>
      <w:autoSpaceDN w:val="0"/>
      <w:adjustRightInd w:val="0"/>
    </w:pPr>
    <w:rPr>
      <w:bCs/>
    </w:rPr>
  </w:style>
  <w:style w:type="paragraph" w:styleId="Ondertitel">
    <w:name w:val="Subtitle"/>
    <w:basedOn w:val="Standaard"/>
    <w:next w:val="Standaard"/>
    <w:link w:val="OndertitelChar"/>
    <w:uiPriority w:val="11"/>
    <w:qFormat/>
    <w:rsid w:val="00701664"/>
    <w:pPr>
      <w:numPr>
        <w:ilvl w:val="1"/>
      </w:numPr>
      <w:spacing w:after="160"/>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701664"/>
    <w:rPr>
      <w:rFonts w:eastAsiaTheme="minorEastAsia"/>
      <w:color w:val="5A5A5A" w:themeColor="text1" w:themeTint="A5"/>
      <w:spacing w:val="15"/>
      <w:sz w:val="22"/>
      <w:szCs w:val="22"/>
    </w:rPr>
  </w:style>
  <w:style w:type="paragraph" w:customStyle="1" w:styleId="Documentnaam">
    <w:name w:val="_Documentnaam"/>
    <w:basedOn w:val="Standaard"/>
    <w:qFormat/>
    <w:rsid w:val="00701664"/>
    <w:pPr>
      <w:spacing w:after="160" w:line="240" w:lineRule="auto"/>
    </w:pPr>
    <w:rPr>
      <w:b/>
      <w:bCs/>
      <w:sz w:val="56"/>
      <w:szCs w:val="56"/>
    </w:rPr>
  </w:style>
  <w:style w:type="character" w:styleId="Tekstvantijdelijkeaanduiding">
    <w:name w:val="Placeholder Text"/>
    <w:basedOn w:val="Standaardalinea-lettertype"/>
    <w:uiPriority w:val="99"/>
    <w:semiHidden/>
    <w:rsid w:val="00701664"/>
    <w:rPr>
      <w:color w:val="FE5000"/>
    </w:rPr>
  </w:style>
  <w:style w:type="paragraph" w:customStyle="1" w:styleId="OpsommingGenummerd">
    <w:name w:val="_OpsommingGenummerd"/>
    <w:basedOn w:val="Lijstalinea"/>
    <w:qFormat/>
    <w:rsid w:val="00701664"/>
    <w:pPr>
      <w:numPr>
        <w:numId w:val="15"/>
      </w:numPr>
      <w:autoSpaceDE w:val="0"/>
      <w:autoSpaceDN w:val="0"/>
      <w:adjustRightInd w:val="0"/>
    </w:pPr>
    <w:rPr>
      <w:rFonts w:ascii="Corbel" w:hAnsi="Corbel" w:cs="Corbel"/>
      <w:color w:val="2D2926"/>
    </w:rPr>
  </w:style>
  <w:style w:type="character" w:customStyle="1" w:styleId="Kop2Char">
    <w:name w:val="Kop 2 Char"/>
    <w:basedOn w:val="Standaardalinea-lettertype"/>
    <w:link w:val="Kop2"/>
    <w:uiPriority w:val="9"/>
    <w:rsid w:val="00701664"/>
    <w:rPr>
      <w:rFonts w:asciiTheme="majorHAnsi" w:eastAsiaTheme="majorEastAsia" w:hAnsiTheme="majorHAnsi" w:cstheme="majorBidi"/>
      <w:b/>
      <w:color w:val="211E1C" w:themeColor="accent1" w:themeShade="BF"/>
      <w:sz w:val="20"/>
      <w:szCs w:val="26"/>
    </w:rPr>
  </w:style>
  <w:style w:type="paragraph" w:customStyle="1" w:styleId="InvulGeadresseerde">
    <w:name w:val="_InvulGeadresseerde"/>
    <w:basedOn w:val="Standaard"/>
    <w:qFormat/>
    <w:rsid w:val="00701664"/>
    <w:pPr>
      <w:ind w:right="284"/>
    </w:pPr>
    <w:rPr>
      <w:b/>
      <w:bCs/>
      <w:sz w:val="18"/>
    </w:rPr>
  </w:style>
  <w:style w:type="paragraph" w:customStyle="1" w:styleId="InvulKader">
    <w:name w:val="_InvulKader"/>
    <w:basedOn w:val="Standaard"/>
    <w:qFormat/>
    <w:rsid w:val="00701664"/>
    <w:pPr>
      <w:spacing w:line="240" w:lineRule="auto"/>
      <w:ind w:right="283"/>
    </w:pPr>
    <w:rPr>
      <w:sz w:val="18"/>
    </w:rPr>
  </w:style>
  <w:style w:type="character" w:styleId="Verwijzingopmerking">
    <w:name w:val="annotation reference"/>
    <w:basedOn w:val="Standaardalinea-lettertype"/>
    <w:uiPriority w:val="99"/>
    <w:semiHidden/>
    <w:unhideWhenUsed/>
    <w:rsid w:val="000E084F"/>
    <w:rPr>
      <w:sz w:val="16"/>
      <w:szCs w:val="16"/>
    </w:rPr>
  </w:style>
  <w:style w:type="paragraph" w:styleId="Tekstopmerking">
    <w:name w:val="annotation text"/>
    <w:basedOn w:val="Standaard"/>
    <w:link w:val="TekstopmerkingChar"/>
    <w:uiPriority w:val="99"/>
    <w:semiHidden/>
    <w:unhideWhenUsed/>
    <w:rsid w:val="000E084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E084F"/>
    <w:rPr>
      <w:sz w:val="20"/>
      <w:szCs w:val="20"/>
    </w:rPr>
  </w:style>
  <w:style w:type="paragraph" w:styleId="Onderwerpvanopmerking">
    <w:name w:val="annotation subject"/>
    <w:basedOn w:val="Tekstopmerking"/>
    <w:next w:val="Tekstopmerking"/>
    <w:link w:val="OnderwerpvanopmerkingChar"/>
    <w:uiPriority w:val="99"/>
    <w:semiHidden/>
    <w:unhideWhenUsed/>
    <w:rsid w:val="000E084F"/>
    <w:rPr>
      <w:b/>
      <w:bCs/>
    </w:rPr>
  </w:style>
  <w:style w:type="character" w:customStyle="1" w:styleId="OnderwerpvanopmerkingChar">
    <w:name w:val="Onderwerp van opmerking Char"/>
    <w:basedOn w:val="TekstopmerkingChar"/>
    <w:link w:val="Onderwerpvanopmerking"/>
    <w:uiPriority w:val="99"/>
    <w:semiHidden/>
    <w:rsid w:val="000E084F"/>
    <w:rPr>
      <w:b/>
      <w:bCs/>
      <w:sz w:val="20"/>
      <w:szCs w:val="20"/>
    </w:rPr>
  </w:style>
  <w:style w:type="paragraph" w:styleId="Ballontekst">
    <w:name w:val="Balloon Text"/>
    <w:basedOn w:val="Standaard"/>
    <w:link w:val="BallontekstChar"/>
    <w:uiPriority w:val="99"/>
    <w:semiHidden/>
    <w:unhideWhenUsed/>
    <w:rsid w:val="000E084F"/>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E084F"/>
    <w:rPr>
      <w:rFonts w:ascii="Segoe UI" w:hAnsi="Segoe UI" w:cs="Segoe UI"/>
    </w:rPr>
  </w:style>
  <w:style w:type="character" w:styleId="Hyperlink">
    <w:name w:val="Hyperlink"/>
    <w:basedOn w:val="Standaardalinea-lettertype"/>
    <w:uiPriority w:val="99"/>
    <w:unhideWhenUsed/>
    <w:rsid w:val="00724F8A"/>
    <w:rPr>
      <w:color w:val="0563C1" w:themeColor="hyperlink"/>
      <w:u w:val="single"/>
    </w:rPr>
  </w:style>
  <w:style w:type="character" w:customStyle="1" w:styleId="normaltextrun">
    <w:name w:val="normaltextrun"/>
    <w:basedOn w:val="Standaardalinea-lettertype"/>
    <w:rsid w:val="0099046A"/>
  </w:style>
  <w:style w:type="paragraph" w:styleId="Kopvaninhoudsopgave">
    <w:name w:val="TOC Heading"/>
    <w:basedOn w:val="Kop1"/>
    <w:next w:val="Standaard"/>
    <w:uiPriority w:val="39"/>
    <w:unhideWhenUsed/>
    <w:qFormat/>
    <w:rsid w:val="003E2A59"/>
    <w:pPr>
      <w:keepNext/>
      <w:keepLines/>
      <w:spacing w:before="240" w:after="0" w:line="259" w:lineRule="auto"/>
      <w:outlineLvl w:val="9"/>
    </w:pPr>
    <w:rPr>
      <w:rFonts w:asciiTheme="majorHAnsi" w:eastAsiaTheme="majorEastAsia" w:hAnsiTheme="majorHAnsi" w:cstheme="majorBidi"/>
      <w:b w:val="0"/>
      <w:bCs w:val="0"/>
      <w:color w:val="211E1C" w:themeColor="accent1" w:themeShade="BF"/>
      <w:sz w:val="32"/>
      <w:szCs w:val="32"/>
      <w:lang w:val="nl-NL" w:eastAsia="nl-NL"/>
    </w:rPr>
  </w:style>
  <w:style w:type="paragraph" w:styleId="Inhopg1">
    <w:name w:val="toc 1"/>
    <w:basedOn w:val="Standaard"/>
    <w:next w:val="Standaard"/>
    <w:autoRedefine/>
    <w:uiPriority w:val="39"/>
    <w:unhideWhenUsed/>
    <w:rsid w:val="003E2A59"/>
    <w:pPr>
      <w:spacing w:after="100"/>
    </w:pPr>
  </w:style>
  <w:style w:type="paragraph" w:styleId="Inhopg2">
    <w:name w:val="toc 2"/>
    <w:basedOn w:val="Standaard"/>
    <w:next w:val="Standaard"/>
    <w:autoRedefine/>
    <w:uiPriority w:val="39"/>
    <w:unhideWhenUsed/>
    <w:rsid w:val="003E2A5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669986">
      <w:bodyDiv w:val="1"/>
      <w:marLeft w:val="0"/>
      <w:marRight w:val="0"/>
      <w:marTop w:val="0"/>
      <w:marBottom w:val="0"/>
      <w:divBdr>
        <w:top w:val="none" w:sz="0" w:space="0" w:color="auto"/>
        <w:left w:val="none" w:sz="0" w:space="0" w:color="auto"/>
        <w:bottom w:val="none" w:sz="0" w:space="0" w:color="auto"/>
        <w:right w:val="none" w:sz="0" w:space="0" w:color="auto"/>
      </w:divBdr>
      <w:divsChild>
        <w:div w:id="1935941054">
          <w:marLeft w:val="0"/>
          <w:marRight w:val="0"/>
          <w:marTop w:val="0"/>
          <w:marBottom w:val="0"/>
          <w:divBdr>
            <w:top w:val="none" w:sz="0" w:space="0" w:color="auto"/>
            <w:left w:val="none" w:sz="0" w:space="0" w:color="auto"/>
            <w:bottom w:val="none" w:sz="0" w:space="0" w:color="auto"/>
            <w:right w:val="none" w:sz="0" w:space="0" w:color="auto"/>
          </w:divBdr>
        </w:div>
        <w:div w:id="297957218">
          <w:marLeft w:val="0"/>
          <w:marRight w:val="0"/>
          <w:marTop w:val="0"/>
          <w:marBottom w:val="0"/>
          <w:divBdr>
            <w:top w:val="none" w:sz="0" w:space="0" w:color="auto"/>
            <w:left w:val="none" w:sz="0" w:space="0" w:color="auto"/>
            <w:bottom w:val="none" w:sz="0" w:space="0" w:color="auto"/>
            <w:right w:val="none" w:sz="0" w:space="0" w:color="auto"/>
          </w:divBdr>
        </w:div>
      </w:divsChild>
    </w:div>
    <w:div w:id="311103913">
      <w:bodyDiv w:val="1"/>
      <w:marLeft w:val="0"/>
      <w:marRight w:val="0"/>
      <w:marTop w:val="0"/>
      <w:marBottom w:val="0"/>
      <w:divBdr>
        <w:top w:val="none" w:sz="0" w:space="0" w:color="auto"/>
        <w:left w:val="none" w:sz="0" w:space="0" w:color="auto"/>
        <w:bottom w:val="none" w:sz="0" w:space="0" w:color="auto"/>
        <w:right w:val="none" w:sz="0" w:space="0" w:color="auto"/>
      </w:divBdr>
    </w:div>
    <w:div w:id="338043860">
      <w:bodyDiv w:val="1"/>
      <w:marLeft w:val="0"/>
      <w:marRight w:val="0"/>
      <w:marTop w:val="0"/>
      <w:marBottom w:val="0"/>
      <w:divBdr>
        <w:top w:val="none" w:sz="0" w:space="0" w:color="auto"/>
        <w:left w:val="none" w:sz="0" w:space="0" w:color="auto"/>
        <w:bottom w:val="none" w:sz="0" w:space="0" w:color="auto"/>
        <w:right w:val="none" w:sz="0" w:space="0" w:color="auto"/>
      </w:divBdr>
      <w:divsChild>
        <w:div w:id="1107503642">
          <w:marLeft w:val="0"/>
          <w:marRight w:val="0"/>
          <w:marTop w:val="0"/>
          <w:marBottom w:val="0"/>
          <w:divBdr>
            <w:top w:val="none" w:sz="0" w:space="0" w:color="auto"/>
            <w:left w:val="none" w:sz="0" w:space="0" w:color="auto"/>
            <w:bottom w:val="none" w:sz="0" w:space="0" w:color="auto"/>
            <w:right w:val="none" w:sz="0" w:space="0" w:color="auto"/>
          </w:divBdr>
        </w:div>
        <w:div w:id="1174220541">
          <w:marLeft w:val="0"/>
          <w:marRight w:val="0"/>
          <w:marTop w:val="0"/>
          <w:marBottom w:val="0"/>
          <w:divBdr>
            <w:top w:val="none" w:sz="0" w:space="0" w:color="auto"/>
            <w:left w:val="none" w:sz="0" w:space="0" w:color="auto"/>
            <w:bottom w:val="none" w:sz="0" w:space="0" w:color="auto"/>
            <w:right w:val="none" w:sz="0" w:space="0" w:color="auto"/>
          </w:divBdr>
        </w:div>
        <w:div w:id="1035541359">
          <w:marLeft w:val="0"/>
          <w:marRight w:val="0"/>
          <w:marTop w:val="0"/>
          <w:marBottom w:val="0"/>
          <w:divBdr>
            <w:top w:val="none" w:sz="0" w:space="0" w:color="auto"/>
            <w:left w:val="none" w:sz="0" w:space="0" w:color="auto"/>
            <w:bottom w:val="none" w:sz="0" w:space="0" w:color="auto"/>
            <w:right w:val="none" w:sz="0" w:space="0" w:color="auto"/>
          </w:divBdr>
        </w:div>
        <w:div w:id="1937781701">
          <w:marLeft w:val="0"/>
          <w:marRight w:val="0"/>
          <w:marTop w:val="0"/>
          <w:marBottom w:val="0"/>
          <w:divBdr>
            <w:top w:val="none" w:sz="0" w:space="0" w:color="auto"/>
            <w:left w:val="none" w:sz="0" w:space="0" w:color="auto"/>
            <w:bottom w:val="none" w:sz="0" w:space="0" w:color="auto"/>
            <w:right w:val="none" w:sz="0" w:space="0" w:color="auto"/>
          </w:divBdr>
        </w:div>
        <w:div w:id="852260179">
          <w:marLeft w:val="0"/>
          <w:marRight w:val="0"/>
          <w:marTop w:val="0"/>
          <w:marBottom w:val="0"/>
          <w:divBdr>
            <w:top w:val="none" w:sz="0" w:space="0" w:color="auto"/>
            <w:left w:val="none" w:sz="0" w:space="0" w:color="auto"/>
            <w:bottom w:val="none" w:sz="0" w:space="0" w:color="auto"/>
            <w:right w:val="none" w:sz="0" w:space="0" w:color="auto"/>
          </w:divBdr>
        </w:div>
      </w:divsChild>
    </w:div>
    <w:div w:id="448858660">
      <w:bodyDiv w:val="1"/>
      <w:marLeft w:val="0"/>
      <w:marRight w:val="0"/>
      <w:marTop w:val="0"/>
      <w:marBottom w:val="0"/>
      <w:divBdr>
        <w:top w:val="none" w:sz="0" w:space="0" w:color="auto"/>
        <w:left w:val="none" w:sz="0" w:space="0" w:color="auto"/>
        <w:bottom w:val="none" w:sz="0" w:space="0" w:color="auto"/>
        <w:right w:val="none" w:sz="0" w:space="0" w:color="auto"/>
      </w:divBdr>
      <w:divsChild>
        <w:div w:id="1326516496">
          <w:marLeft w:val="0"/>
          <w:marRight w:val="0"/>
          <w:marTop w:val="0"/>
          <w:marBottom w:val="0"/>
          <w:divBdr>
            <w:top w:val="none" w:sz="0" w:space="0" w:color="auto"/>
            <w:left w:val="none" w:sz="0" w:space="0" w:color="auto"/>
            <w:bottom w:val="none" w:sz="0" w:space="0" w:color="auto"/>
            <w:right w:val="none" w:sz="0" w:space="0" w:color="auto"/>
          </w:divBdr>
        </w:div>
        <w:div w:id="1029724469">
          <w:marLeft w:val="0"/>
          <w:marRight w:val="0"/>
          <w:marTop w:val="0"/>
          <w:marBottom w:val="0"/>
          <w:divBdr>
            <w:top w:val="none" w:sz="0" w:space="0" w:color="auto"/>
            <w:left w:val="none" w:sz="0" w:space="0" w:color="auto"/>
            <w:bottom w:val="none" w:sz="0" w:space="0" w:color="auto"/>
            <w:right w:val="none" w:sz="0" w:space="0" w:color="auto"/>
          </w:divBdr>
        </w:div>
        <w:div w:id="1995063027">
          <w:marLeft w:val="0"/>
          <w:marRight w:val="0"/>
          <w:marTop w:val="0"/>
          <w:marBottom w:val="0"/>
          <w:divBdr>
            <w:top w:val="none" w:sz="0" w:space="0" w:color="auto"/>
            <w:left w:val="none" w:sz="0" w:space="0" w:color="auto"/>
            <w:bottom w:val="none" w:sz="0" w:space="0" w:color="auto"/>
            <w:right w:val="none" w:sz="0" w:space="0" w:color="auto"/>
          </w:divBdr>
        </w:div>
      </w:divsChild>
    </w:div>
    <w:div w:id="461315611">
      <w:bodyDiv w:val="1"/>
      <w:marLeft w:val="0"/>
      <w:marRight w:val="0"/>
      <w:marTop w:val="0"/>
      <w:marBottom w:val="0"/>
      <w:divBdr>
        <w:top w:val="none" w:sz="0" w:space="0" w:color="auto"/>
        <w:left w:val="none" w:sz="0" w:space="0" w:color="auto"/>
        <w:bottom w:val="none" w:sz="0" w:space="0" w:color="auto"/>
        <w:right w:val="none" w:sz="0" w:space="0" w:color="auto"/>
      </w:divBdr>
    </w:div>
    <w:div w:id="625238807">
      <w:bodyDiv w:val="1"/>
      <w:marLeft w:val="0"/>
      <w:marRight w:val="0"/>
      <w:marTop w:val="0"/>
      <w:marBottom w:val="0"/>
      <w:divBdr>
        <w:top w:val="none" w:sz="0" w:space="0" w:color="auto"/>
        <w:left w:val="none" w:sz="0" w:space="0" w:color="auto"/>
        <w:bottom w:val="none" w:sz="0" w:space="0" w:color="auto"/>
        <w:right w:val="none" w:sz="0" w:space="0" w:color="auto"/>
      </w:divBdr>
    </w:div>
    <w:div w:id="777331934">
      <w:bodyDiv w:val="1"/>
      <w:marLeft w:val="0"/>
      <w:marRight w:val="0"/>
      <w:marTop w:val="0"/>
      <w:marBottom w:val="0"/>
      <w:divBdr>
        <w:top w:val="none" w:sz="0" w:space="0" w:color="auto"/>
        <w:left w:val="none" w:sz="0" w:space="0" w:color="auto"/>
        <w:bottom w:val="none" w:sz="0" w:space="0" w:color="auto"/>
        <w:right w:val="none" w:sz="0" w:space="0" w:color="auto"/>
      </w:divBdr>
    </w:div>
    <w:div w:id="841286077">
      <w:bodyDiv w:val="1"/>
      <w:marLeft w:val="0"/>
      <w:marRight w:val="0"/>
      <w:marTop w:val="0"/>
      <w:marBottom w:val="0"/>
      <w:divBdr>
        <w:top w:val="none" w:sz="0" w:space="0" w:color="auto"/>
        <w:left w:val="none" w:sz="0" w:space="0" w:color="auto"/>
        <w:bottom w:val="none" w:sz="0" w:space="0" w:color="auto"/>
        <w:right w:val="none" w:sz="0" w:space="0" w:color="auto"/>
      </w:divBdr>
    </w:div>
    <w:div w:id="872767352">
      <w:bodyDiv w:val="1"/>
      <w:marLeft w:val="0"/>
      <w:marRight w:val="0"/>
      <w:marTop w:val="0"/>
      <w:marBottom w:val="0"/>
      <w:divBdr>
        <w:top w:val="none" w:sz="0" w:space="0" w:color="auto"/>
        <w:left w:val="none" w:sz="0" w:space="0" w:color="auto"/>
        <w:bottom w:val="none" w:sz="0" w:space="0" w:color="auto"/>
        <w:right w:val="none" w:sz="0" w:space="0" w:color="auto"/>
      </w:divBdr>
      <w:divsChild>
        <w:div w:id="1723483561">
          <w:marLeft w:val="0"/>
          <w:marRight w:val="0"/>
          <w:marTop w:val="0"/>
          <w:marBottom w:val="0"/>
          <w:divBdr>
            <w:top w:val="none" w:sz="0" w:space="0" w:color="auto"/>
            <w:left w:val="none" w:sz="0" w:space="0" w:color="auto"/>
            <w:bottom w:val="none" w:sz="0" w:space="0" w:color="auto"/>
            <w:right w:val="none" w:sz="0" w:space="0" w:color="auto"/>
          </w:divBdr>
        </w:div>
        <w:div w:id="60713445">
          <w:marLeft w:val="0"/>
          <w:marRight w:val="0"/>
          <w:marTop w:val="0"/>
          <w:marBottom w:val="0"/>
          <w:divBdr>
            <w:top w:val="none" w:sz="0" w:space="0" w:color="auto"/>
            <w:left w:val="none" w:sz="0" w:space="0" w:color="auto"/>
            <w:bottom w:val="none" w:sz="0" w:space="0" w:color="auto"/>
            <w:right w:val="none" w:sz="0" w:space="0" w:color="auto"/>
          </w:divBdr>
        </w:div>
        <w:div w:id="710693735">
          <w:marLeft w:val="0"/>
          <w:marRight w:val="0"/>
          <w:marTop w:val="0"/>
          <w:marBottom w:val="0"/>
          <w:divBdr>
            <w:top w:val="none" w:sz="0" w:space="0" w:color="auto"/>
            <w:left w:val="none" w:sz="0" w:space="0" w:color="auto"/>
            <w:bottom w:val="none" w:sz="0" w:space="0" w:color="auto"/>
            <w:right w:val="none" w:sz="0" w:space="0" w:color="auto"/>
          </w:divBdr>
        </w:div>
      </w:divsChild>
    </w:div>
    <w:div w:id="874661857">
      <w:bodyDiv w:val="1"/>
      <w:marLeft w:val="0"/>
      <w:marRight w:val="0"/>
      <w:marTop w:val="0"/>
      <w:marBottom w:val="0"/>
      <w:divBdr>
        <w:top w:val="none" w:sz="0" w:space="0" w:color="auto"/>
        <w:left w:val="none" w:sz="0" w:space="0" w:color="auto"/>
        <w:bottom w:val="none" w:sz="0" w:space="0" w:color="auto"/>
        <w:right w:val="none" w:sz="0" w:space="0" w:color="auto"/>
      </w:divBdr>
    </w:div>
    <w:div w:id="971440184">
      <w:bodyDiv w:val="1"/>
      <w:marLeft w:val="0"/>
      <w:marRight w:val="0"/>
      <w:marTop w:val="0"/>
      <w:marBottom w:val="0"/>
      <w:divBdr>
        <w:top w:val="none" w:sz="0" w:space="0" w:color="auto"/>
        <w:left w:val="none" w:sz="0" w:space="0" w:color="auto"/>
        <w:bottom w:val="none" w:sz="0" w:space="0" w:color="auto"/>
        <w:right w:val="none" w:sz="0" w:space="0" w:color="auto"/>
      </w:divBdr>
    </w:div>
    <w:div w:id="1022244961">
      <w:bodyDiv w:val="1"/>
      <w:marLeft w:val="0"/>
      <w:marRight w:val="0"/>
      <w:marTop w:val="0"/>
      <w:marBottom w:val="0"/>
      <w:divBdr>
        <w:top w:val="none" w:sz="0" w:space="0" w:color="auto"/>
        <w:left w:val="none" w:sz="0" w:space="0" w:color="auto"/>
        <w:bottom w:val="none" w:sz="0" w:space="0" w:color="auto"/>
        <w:right w:val="none" w:sz="0" w:space="0" w:color="auto"/>
      </w:divBdr>
      <w:divsChild>
        <w:div w:id="1834375394">
          <w:marLeft w:val="0"/>
          <w:marRight w:val="0"/>
          <w:marTop w:val="0"/>
          <w:marBottom w:val="0"/>
          <w:divBdr>
            <w:top w:val="none" w:sz="0" w:space="0" w:color="auto"/>
            <w:left w:val="none" w:sz="0" w:space="0" w:color="auto"/>
            <w:bottom w:val="none" w:sz="0" w:space="0" w:color="auto"/>
            <w:right w:val="none" w:sz="0" w:space="0" w:color="auto"/>
          </w:divBdr>
        </w:div>
        <w:div w:id="129368689">
          <w:marLeft w:val="0"/>
          <w:marRight w:val="0"/>
          <w:marTop w:val="0"/>
          <w:marBottom w:val="0"/>
          <w:divBdr>
            <w:top w:val="none" w:sz="0" w:space="0" w:color="auto"/>
            <w:left w:val="none" w:sz="0" w:space="0" w:color="auto"/>
            <w:bottom w:val="none" w:sz="0" w:space="0" w:color="auto"/>
            <w:right w:val="none" w:sz="0" w:space="0" w:color="auto"/>
          </w:divBdr>
        </w:div>
        <w:div w:id="1134711093">
          <w:marLeft w:val="0"/>
          <w:marRight w:val="0"/>
          <w:marTop w:val="0"/>
          <w:marBottom w:val="0"/>
          <w:divBdr>
            <w:top w:val="none" w:sz="0" w:space="0" w:color="auto"/>
            <w:left w:val="none" w:sz="0" w:space="0" w:color="auto"/>
            <w:bottom w:val="none" w:sz="0" w:space="0" w:color="auto"/>
            <w:right w:val="none" w:sz="0" w:space="0" w:color="auto"/>
          </w:divBdr>
        </w:div>
        <w:div w:id="137916804">
          <w:marLeft w:val="0"/>
          <w:marRight w:val="0"/>
          <w:marTop w:val="0"/>
          <w:marBottom w:val="0"/>
          <w:divBdr>
            <w:top w:val="none" w:sz="0" w:space="0" w:color="auto"/>
            <w:left w:val="none" w:sz="0" w:space="0" w:color="auto"/>
            <w:bottom w:val="none" w:sz="0" w:space="0" w:color="auto"/>
            <w:right w:val="none" w:sz="0" w:space="0" w:color="auto"/>
          </w:divBdr>
        </w:div>
        <w:div w:id="9911889">
          <w:marLeft w:val="0"/>
          <w:marRight w:val="0"/>
          <w:marTop w:val="0"/>
          <w:marBottom w:val="0"/>
          <w:divBdr>
            <w:top w:val="none" w:sz="0" w:space="0" w:color="auto"/>
            <w:left w:val="none" w:sz="0" w:space="0" w:color="auto"/>
            <w:bottom w:val="none" w:sz="0" w:space="0" w:color="auto"/>
            <w:right w:val="none" w:sz="0" w:space="0" w:color="auto"/>
          </w:divBdr>
        </w:div>
      </w:divsChild>
    </w:div>
    <w:div w:id="1280528016">
      <w:bodyDiv w:val="1"/>
      <w:marLeft w:val="0"/>
      <w:marRight w:val="0"/>
      <w:marTop w:val="0"/>
      <w:marBottom w:val="0"/>
      <w:divBdr>
        <w:top w:val="none" w:sz="0" w:space="0" w:color="auto"/>
        <w:left w:val="none" w:sz="0" w:space="0" w:color="auto"/>
        <w:bottom w:val="none" w:sz="0" w:space="0" w:color="auto"/>
        <w:right w:val="none" w:sz="0" w:space="0" w:color="auto"/>
      </w:divBdr>
      <w:divsChild>
        <w:div w:id="455679623">
          <w:marLeft w:val="0"/>
          <w:marRight w:val="0"/>
          <w:marTop w:val="0"/>
          <w:marBottom w:val="0"/>
          <w:divBdr>
            <w:top w:val="none" w:sz="0" w:space="0" w:color="auto"/>
            <w:left w:val="none" w:sz="0" w:space="0" w:color="auto"/>
            <w:bottom w:val="none" w:sz="0" w:space="0" w:color="auto"/>
            <w:right w:val="none" w:sz="0" w:space="0" w:color="auto"/>
          </w:divBdr>
          <w:divsChild>
            <w:div w:id="584264764">
              <w:marLeft w:val="0"/>
              <w:marRight w:val="0"/>
              <w:marTop w:val="0"/>
              <w:marBottom w:val="0"/>
              <w:divBdr>
                <w:top w:val="none" w:sz="0" w:space="0" w:color="auto"/>
                <w:left w:val="none" w:sz="0" w:space="0" w:color="auto"/>
                <w:bottom w:val="none" w:sz="0" w:space="0" w:color="auto"/>
                <w:right w:val="none" w:sz="0" w:space="0" w:color="auto"/>
              </w:divBdr>
            </w:div>
            <w:div w:id="1670399415">
              <w:marLeft w:val="0"/>
              <w:marRight w:val="0"/>
              <w:marTop w:val="0"/>
              <w:marBottom w:val="0"/>
              <w:divBdr>
                <w:top w:val="none" w:sz="0" w:space="0" w:color="auto"/>
                <w:left w:val="none" w:sz="0" w:space="0" w:color="auto"/>
                <w:bottom w:val="none" w:sz="0" w:space="0" w:color="auto"/>
                <w:right w:val="none" w:sz="0" w:space="0" w:color="auto"/>
              </w:divBdr>
            </w:div>
          </w:divsChild>
        </w:div>
        <w:div w:id="907687011">
          <w:marLeft w:val="0"/>
          <w:marRight w:val="0"/>
          <w:marTop w:val="0"/>
          <w:marBottom w:val="0"/>
          <w:divBdr>
            <w:top w:val="none" w:sz="0" w:space="0" w:color="auto"/>
            <w:left w:val="none" w:sz="0" w:space="0" w:color="auto"/>
            <w:bottom w:val="none" w:sz="0" w:space="0" w:color="auto"/>
            <w:right w:val="none" w:sz="0" w:space="0" w:color="auto"/>
          </w:divBdr>
          <w:divsChild>
            <w:div w:id="187645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921642">
      <w:bodyDiv w:val="1"/>
      <w:marLeft w:val="0"/>
      <w:marRight w:val="0"/>
      <w:marTop w:val="0"/>
      <w:marBottom w:val="0"/>
      <w:divBdr>
        <w:top w:val="none" w:sz="0" w:space="0" w:color="auto"/>
        <w:left w:val="none" w:sz="0" w:space="0" w:color="auto"/>
        <w:bottom w:val="none" w:sz="0" w:space="0" w:color="auto"/>
        <w:right w:val="none" w:sz="0" w:space="0" w:color="auto"/>
      </w:divBdr>
    </w:div>
    <w:div w:id="1482236765">
      <w:bodyDiv w:val="1"/>
      <w:marLeft w:val="0"/>
      <w:marRight w:val="0"/>
      <w:marTop w:val="0"/>
      <w:marBottom w:val="0"/>
      <w:divBdr>
        <w:top w:val="none" w:sz="0" w:space="0" w:color="auto"/>
        <w:left w:val="none" w:sz="0" w:space="0" w:color="auto"/>
        <w:bottom w:val="none" w:sz="0" w:space="0" w:color="auto"/>
        <w:right w:val="none" w:sz="0" w:space="0" w:color="auto"/>
      </w:divBdr>
    </w:div>
    <w:div w:id="1497963319">
      <w:bodyDiv w:val="1"/>
      <w:marLeft w:val="0"/>
      <w:marRight w:val="0"/>
      <w:marTop w:val="0"/>
      <w:marBottom w:val="0"/>
      <w:divBdr>
        <w:top w:val="none" w:sz="0" w:space="0" w:color="auto"/>
        <w:left w:val="none" w:sz="0" w:space="0" w:color="auto"/>
        <w:bottom w:val="none" w:sz="0" w:space="0" w:color="auto"/>
        <w:right w:val="none" w:sz="0" w:space="0" w:color="auto"/>
      </w:divBdr>
    </w:div>
    <w:div w:id="1666393705">
      <w:bodyDiv w:val="1"/>
      <w:marLeft w:val="0"/>
      <w:marRight w:val="0"/>
      <w:marTop w:val="0"/>
      <w:marBottom w:val="0"/>
      <w:divBdr>
        <w:top w:val="none" w:sz="0" w:space="0" w:color="auto"/>
        <w:left w:val="none" w:sz="0" w:space="0" w:color="auto"/>
        <w:bottom w:val="none" w:sz="0" w:space="0" w:color="auto"/>
        <w:right w:val="none" w:sz="0" w:space="0" w:color="auto"/>
      </w:divBdr>
    </w:div>
    <w:div w:id="1694453124">
      <w:bodyDiv w:val="1"/>
      <w:marLeft w:val="0"/>
      <w:marRight w:val="0"/>
      <w:marTop w:val="0"/>
      <w:marBottom w:val="0"/>
      <w:divBdr>
        <w:top w:val="none" w:sz="0" w:space="0" w:color="auto"/>
        <w:left w:val="none" w:sz="0" w:space="0" w:color="auto"/>
        <w:bottom w:val="none" w:sz="0" w:space="0" w:color="auto"/>
        <w:right w:val="none" w:sz="0" w:space="0" w:color="auto"/>
      </w:divBdr>
      <w:divsChild>
        <w:div w:id="1707485733">
          <w:marLeft w:val="0"/>
          <w:marRight w:val="0"/>
          <w:marTop w:val="0"/>
          <w:marBottom w:val="0"/>
          <w:divBdr>
            <w:top w:val="none" w:sz="0" w:space="0" w:color="auto"/>
            <w:left w:val="none" w:sz="0" w:space="0" w:color="auto"/>
            <w:bottom w:val="none" w:sz="0" w:space="0" w:color="auto"/>
            <w:right w:val="none" w:sz="0" w:space="0" w:color="auto"/>
          </w:divBdr>
        </w:div>
      </w:divsChild>
    </w:div>
    <w:div w:id="1740591469">
      <w:bodyDiv w:val="1"/>
      <w:marLeft w:val="0"/>
      <w:marRight w:val="0"/>
      <w:marTop w:val="0"/>
      <w:marBottom w:val="0"/>
      <w:divBdr>
        <w:top w:val="none" w:sz="0" w:space="0" w:color="auto"/>
        <w:left w:val="none" w:sz="0" w:space="0" w:color="auto"/>
        <w:bottom w:val="none" w:sz="0" w:space="0" w:color="auto"/>
        <w:right w:val="none" w:sz="0" w:space="0" w:color="auto"/>
      </w:divBdr>
    </w:div>
    <w:div w:id="1762604081">
      <w:bodyDiv w:val="1"/>
      <w:marLeft w:val="0"/>
      <w:marRight w:val="0"/>
      <w:marTop w:val="0"/>
      <w:marBottom w:val="0"/>
      <w:divBdr>
        <w:top w:val="none" w:sz="0" w:space="0" w:color="auto"/>
        <w:left w:val="none" w:sz="0" w:space="0" w:color="auto"/>
        <w:bottom w:val="none" w:sz="0" w:space="0" w:color="auto"/>
        <w:right w:val="none" w:sz="0" w:space="0" w:color="auto"/>
      </w:divBdr>
    </w:div>
    <w:div w:id="2011368112">
      <w:bodyDiv w:val="1"/>
      <w:marLeft w:val="0"/>
      <w:marRight w:val="0"/>
      <w:marTop w:val="0"/>
      <w:marBottom w:val="0"/>
      <w:divBdr>
        <w:top w:val="none" w:sz="0" w:space="0" w:color="auto"/>
        <w:left w:val="none" w:sz="0" w:space="0" w:color="auto"/>
        <w:bottom w:val="none" w:sz="0" w:space="0" w:color="auto"/>
        <w:right w:val="none" w:sz="0" w:space="0" w:color="auto"/>
      </w:divBdr>
    </w:div>
    <w:div w:id="2106535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rootsofresilience.foundation/" TargetMode="External"/><Relationship Id="rId23" Type="http://schemas.openxmlformats.org/officeDocument/2006/relationships/glossaryDocument" Target="glossary/document.xml"/><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rootsofresilience.foundation/" TargetMode="Externa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png"/><Relationship Id="rId1" Type="http://schemas.openxmlformats.org/officeDocument/2006/relationships/image" Target="media/image8.png"/><Relationship Id="rId6" Type="http://schemas.openxmlformats.org/officeDocument/2006/relationships/hyperlink" Target="http://www.rootsofresilience.foundation" TargetMode="External"/><Relationship Id="rId5" Type="http://schemas.openxmlformats.org/officeDocument/2006/relationships/image" Target="media/image12.png"/><Relationship Id="rId4" Type="http://schemas.openxmlformats.org/officeDocument/2006/relationships/image" Target="media/image11.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P:\mn\NDW\Staf\Communicatie\Beeldmateriaal%20en%20sjablonen\Huisstijl%20en%20Sjablonen\Word-sjablonen\Wisseldocumen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0B8A34C3F1B409A8FD1766DAFE7A460"/>
        <w:category>
          <w:name w:val="Algemeen"/>
          <w:gallery w:val="placeholder"/>
        </w:category>
        <w:types>
          <w:type w:val="bbPlcHdr"/>
        </w:types>
        <w:behaviors>
          <w:behavior w:val="content"/>
        </w:behaviors>
        <w:guid w:val="{601EBF7C-30A6-4AB4-A591-1E938EDBB7CC}"/>
      </w:docPartPr>
      <w:docPartBody>
        <w:p w:rsidR="00A7749D" w:rsidRDefault="00A7749D">
          <w:pPr>
            <w:pStyle w:val="70B8A34C3F1B409A8FD1766DAFE7A460"/>
          </w:pPr>
          <w:r w:rsidRPr="009A70F1">
            <w:rPr>
              <w:rStyle w:val="Tekstvantijdelijkeaanduiding"/>
            </w:rPr>
            <w:t>Documentnaam</w:t>
          </w:r>
        </w:p>
      </w:docPartBody>
    </w:docPart>
    <w:docPart>
      <w:docPartPr>
        <w:name w:val="8B2889B4FBD94D598AAAC164FF05FB62"/>
        <w:category>
          <w:name w:val="Algemeen"/>
          <w:gallery w:val="placeholder"/>
        </w:category>
        <w:types>
          <w:type w:val="bbPlcHdr"/>
        </w:types>
        <w:behaviors>
          <w:behavior w:val="content"/>
        </w:behaviors>
        <w:guid w:val="{15C856D6-59E8-4B10-A745-BF6C0927B3A3}"/>
      </w:docPartPr>
      <w:docPartBody>
        <w:p w:rsidR="00A7749D" w:rsidRDefault="00A7749D">
          <w:pPr>
            <w:pStyle w:val="8B2889B4FBD94D598AAAC164FF05FB62"/>
          </w:pPr>
          <w:r w:rsidRPr="000400E5">
            <w:rPr>
              <w:rStyle w:val="Tekstvantijdelijkeaanduiding"/>
            </w:rPr>
            <w:t>Typ tekst</w:t>
          </w:r>
        </w:p>
      </w:docPartBody>
    </w:docPart>
    <w:docPart>
      <w:docPartPr>
        <w:name w:val="3180B3B3AE624B59843A067A9781F285"/>
        <w:category>
          <w:name w:val="Algemeen"/>
          <w:gallery w:val="placeholder"/>
        </w:category>
        <w:types>
          <w:type w:val="bbPlcHdr"/>
        </w:types>
        <w:behaviors>
          <w:behavior w:val="content"/>
        </w:behaviors>
        <w:guid w:val="{E18EC8BE-D8D4-44A4-BB4D-F0817EE9AC50}"/>
      </w:docPartPr>
      <w:docPartBody>
        <w:p w:rsidR="00A7749D" w:rsidRDefault="00A7749D">
          <w:pPr>
            <w:pStyle w:val="3180B3B3AE624B59843A067A9781F285"/>
          </w:pPr>
          <w:r w:rsidRPr="009A70F1">
            <w:rPr>
              <w:rStyle w:val="Tekstvantijdelijkeaanduiding"/>
            </w:rPr>
            <w:t>Typ naam</w:t>
          </w:r>
        </w:p>
      </w:docPartBody>
    </w:docPart>
    <w:docPart>
      <w:docPartPr>
        <w:name w:val="880EFB63554543EF87E842A1D82871B6"/>
        <w:category>
          <w:name w:val="Algemeen"/>
          <w:gallery w:val="placeholder"/>
        </w:category>
        <w:types>
          <w:type w:val="bbPlcHdr"/>
        </w:types>
        <w:behaviors>
          <w:behavior w:val="content"/>
        </w:behaviors>
        <w:guid w:val="{2CE6447C-1517-409D-B02E-85288F2BA9E6}"/>
      </w:docPartPr>
      <w:docPartBody>
        <w:p w:rsidR="00A7749D" w:rsidRDefault="00A7749D">
          <w:pPr>
            <w:pStyle w:val="880EFB63554543EF87E842A1D82871B6"/>
          </w:pPr>
          <w:r w:rsidRPr="009A70F1">
            <w:rPr>
              <w:rStyle w:val="Tekstvantijdelijkeaanduiding"/>
            </w:rPr>
            <w:t>Typ telefoonnummer</w:t>
          </w:r>
        </w:p>
      </w:docPartBody>
    </w:docPart>
    <w:docPart>
      <w:docPartPr>
        <w:name w:val="B7C06F7225D34169A1E78A28AA42CBCB"/>
        <w:category>
          <w:name w:val="Algemeen"/>
          <w:gallery w:val="placeholder"/>
        </w:category>
        <w:types>
          <w:type w:val="bbPlcHdr"/>
        </w:types>
        <w:behaviors>
          <w:behavior w:val="content"/>
        </w:behaviors>
        <w:guid w:val="{D0F10149-1EDF-4E00-8A47-FA4EBDFB8DF6}"/>
      </w:docPartPr>
      <w:docPartBody>
        <w:p w:rsidR="00A7749D" w:rsidRDefault="00A7749D">
          <w:pPr>
            <w:pStyle w:val="B7C06F7225D34169A1E78A28AA42CBCB"/>
          </w:pPr>
          <w:r w:rsidRPr="000400E5">
            <w:rPr>
              <w:rStyle w:val="Tekstvantijdelijkeaanduiding"/>
            </w:rPr>
            <w:t>Typ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49D"/>
    <w:rsid w:val="00890350"/>
    <w:rsid w:val="00A7749D"/>
    <w:rsid w:val="00C76304"/>
    <w:rsid w:val="00D90D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FE5000"/>
    </w:rPr>
  </w:style>
  <w:style w:type="paragraph" w:customStyle="1" w:styleId="70B8A34C3F1B409A8FD1766DAFE7A460">
    <w:name w:val="70B8A34C3F1B409A8FD1766DAFE7A460"/>
  </w:style>
  <w:style w:type="paragraph" w:customStyle="1" w:styleId="8B2889B4FBD94D598AAAC164FF05FB62">
    <w:name w:val="8B2889B4FBD94D598AAAC164FF05FB62"/>
  </w:style>
  <w:style w:type="paragraph" w:customStyle="1" w:styleId="3180B3B3AE624B59843A067A9781F285">
    <w:name w:val="3180B3B3AE624B59843A067A9781F285"/>
  </w:style>
  <w:style w:type="paragraph" w:customStyle="1" w:styleId="880EFB63554543EF87E842A1D82871B6">
    <w:name w:val="880EFB63554543EF87E842A1D82871B6"/>
  </w:style>
  <w:style w:type="paragraph" w:customStyle="1" w:styleId="B7C06F7225D34169A1E78A28AA42CBCB">
    <w:name w:val="B7C06F7225D34169A1E78A28AA42CBCB"/>
  </w:style>
  <w:style w:type="paragraph" w:customStyle="1" w:styleId="84241A204711491599884B559EFDB265">
    <w:name w:val="84241A204711491599884B559EFDB265"/>
  </w:style>
  <w:style w:type="paragraph" w:customStyle="1" w:styleId="D04E63F2DC0C4CEE81CA911C02F642D5">
    <w:name w:val="D04E63F2DC0C4CEE81CA911C02F642D5"/>
  </w:style>
  <w:style w:type="paragraph" w:customStyle="1" w:styleId="A3E65D9FE78F4504B5D587F42C853ECB">
    <w:name w:val="A3E65D9FE78F4504B5D587F42C853E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antoorthema">
  <a:themeElements>
    <a:clrScheme name="NDW">
      <a:dk1>
        <a:sysClr val="windowText" lastClr="000000"/>
      </a:dk1>
      <a:lt1>
        <a:sysClr val="window" lastClr="FFFFFF"/>
      </a:lt1>
      <a:dk2>
        <a:srgbClr val="44546A"/>
      </a:dk2>
      <a:lt2>
        <a:srgbClr val="E7E6E6"/>
      </a:lt2>
      <a:accent1>
        <a:srgbClr val="2D2926"/>
      </a:accent1>
      <a:accent2>
        <a:srgbClr val="F38C3C"/>
      </a:accent2>
      <a:accent3>
        <a:srgbClr val="FE5000"/>
      </a:accent3>
      <a:accent4>
        <a:srgbClr val="F5F5F5"/>
      </a:accent4>
      <a:accent5>
        <a:srgbClr val="D9D9D6"/>
      </a:accent5>
      <a:accent6>
        <a:srgbClr val="FFFFFF"/>
      </a:accent6>
      <a:hlink>
        <a:srgbClr val="0563C1"/>
      </a:hlink>
      <a:folHlink>
        <a:srgbClr val="954F72"/>
      </a:folHlink>
    </a:clrScheme>
    <a:fontScheme name="Corbel">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8433A-1E25-4CE3-8DD5-63D01F86E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Wisseldocument</Template>
  <TotalTime>1948</TotalTime>
  <Pages>14</Pages>
  <Words>4352</Words>
  <Characters>23936</Characters>
  <Application>Microsoft Office Word</Application>
  <DocSecurity>0</DocSecurity>
  <Lines>199</Lines>
  <Paragraphs>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Qayoumi, Farhad (NDW)</dc:creator>
  <cp:keywords/>
  <dc:description/>
  <cp:lastModifiedBy>Qayoumi, Farhad (NDW)</cp:lastModifiedBy>
  <cp:revision>514</cp:revision>
  <cp:lastPrinted>2023-01-24T17:01:00Z</cp:lastPrinted>
  <dcterms:created xsi:type="dcterms:W3CDTF">2022-12-15T19:19:00Z</dcterms:created>
  <dcterms:modified xsi:type="dcterms:W3CDTF">2023-07-07T19:00:00Z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10-02-2021</vt:lpwstr>
  </property>
</Properties>
</file>